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EEE17" w14:textId="77777777" w:rsidR="00C622DD" w:rsidRDefault="00C622D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第４号様式</w:t>
      </w:r>
    </w:p>
    <w:p w14:paraId="48E0A353" w14:textId="46E05AE3" w:rsidR="00C622DD" w:rsidRDefault="00C622DD">
      <w:pPr>
        <w:pStyle w:val="a3"/>
        <w:rPr>
          <w:spacing w:val="0"/>
        </w:rPr>
      </w:pPr>
      <w:r>
        <w:rPr>
          <w:rFonts w:eastAsia="Times New Roman" w:cs="Times New Roman"/>
          <w:spacing w:val="6"/>
        </w:rPr>
        <w:t xml:space="preserve">            </w:t>
      </w:r>
      <w:r>
        <w:rPr>
          <w:rFonts w:ascii="ＭＳ 明朝" w:hAnsi="ＭＳ 明朝" w:hint="eastAsia"/>
        </w:rPr>
        <w:t xml:space="preserve">　　　　　　　　　　　　　　　　　　</w:t>
      </w:r>
      <w:r w:rsidR="00531FF0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 xml:space="preserve">　　年　　月　　日　　　</w:t>
      </w:r>
    </w:p>
    <w:p w14:paraId="6CE67F1E" w14:textId="77777777" w:rsidR="00C622DD" w:rsidRDefault="00C622D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横浜市長</w:t>
      </w:r>
    </w:p>
    <w:p w14:paraId="61A7852D" w14:textId="77777777" w:rsidR="00C622DD" w:rsidRDefault="00C622DD">
      <w:pPr>
        <w:pStyle w:val="a3"/>
        <w:rPr>
          <w:spacing w:val="0"/>
        </w:rPr>
      </w:pPr>
    </w:p>
    <w:p w14:paraId="72AD031C" w14:textId="5A7634A8" w:rsidR="00C622DD" w:rsidRDefault="00C622DD">
      <w:pPr>
        <w:pStyle w:val="a3"/>
        <w:rPr>
          <w:spacing w:val="0"/>
        </w:rPr>
      </w:pPr>
      <w:r>
        <w:rPr>
          <w:rFonts w:eastAsia="Times New Roman" w:cs="Times New Roman"/>
          <w:spacing w:val="6"/>
        </w:rPr>
        <w:t xml:space="preserve">          </w:t>
      </w:r>
      <w:r>
        <w:rPr>
          <w:rFonts w:ascii="ＭＳ 明朝" w:hAnsi="ＭＳ 明朝" w:hint="eastAsia"/>
        </w:rPr>
        <w:t xml:space="preserve">　　　　　　　　　所在地</w:t>
      </w:r>
    </w:p>
    <w:p w14:paraId="725D3B5C" w14:textId="77777777" w:rsidR="00C622DD" w:rsidRDefault="00C622DD">
      <w:pPr>
        <w:pStyle w:val="a3"/>
        <w:rPr>
          <w:spacing w:val="0"/>
        </w:rPr>
      </w:pPr>
    </w:p>
    <w:p w14:paraId="7DBB31BA" w14:textId="638FAFE8" w:rsidR="00C622DD" w:rsidRDefault="00531FF0">
      <w:pPr>
        <w:pStyle w:val="a3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EBA85E2" wp14:editId="15EA962B">
                <wp:simplePos x="0" y="0"/>
                <wp:positionH relativeFrom="column">
                  <wp:posOffset>2598420</wp:posOffset>
                </wp:positionH>
                <wp:positionV relativeFrom="paragraph">
                  <wp:posOffset>3175</wp:posOffset>
                </wp:positionV>
                <wp:extent cx="326898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89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015462" id="Line 2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6pt,.25pt" to="462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" o:allowincell="f" strokeweight=".5pt">
                <v:stroke dashstyle="1 1"/>
              </v:line>
            </w:pict>
          </mc:Fallback>
        </mc:AlternateContent>
      </w:r>
      <w:r w:rsidR="00C622DD">
        <w:rPr>
          <w:rFonts w:eastAsia="Times New Roman" w:cs="Times New Roman"/>
          <w:spacing w:val="6"/>
        </w:rPr>
        <w:t xml:space="preserve">                                </w:t>
      </w:r>
      <w:r w:rsidR="00C622DD">
        <w:rPr>
          <w:rFonts w:ascii="ＭＳ 明朝" w:hAnsi="ＭＳ 明朝" w:hint="eastAsia"/>
        </w:rPr>
        <w:t>団体名</w:t>
      </w:r>
    </w:p>
    <w:p w14:paraId="116FAFC6" w14:textId="77777777" w:rsidR="00C622DD" w:rsidRDefault="00C622DD">
      <w:pPr>
        <w:pStyle w:val="a3"/>
        <w:rPr>
          <w:spacing w:val="0"/>
        </w:rPr>
      </w:pPr>
    </w:p>
    <w:p w14:paraId="04B6F482" w14:textId="3E79A33B" w:rsidR="00C622DD" w:rsidRDefault="00531FF0">
      <w:pPr>
        <w:pStyle w:val="a3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4AEE86C" wp14:editId="2FC1F250">
                <wp:simplePos x="0" y="0"/>
                <wp:positionH relativeFrom="column">
                  <wp:posOffset>2598420</wp:posOffset>
                </wp:positionH>
                <wp:positionV relativeFrom="paragraph">
                  <wp:posOffset>3175</wp:posOffset>
                </wp:positionV>
                <wp:extent cx="326898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89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49A80" id="Line 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6pt,.25pt" to="462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" o:allowincell="f" strokeweight=".5pt">
                <v:stroke dashstyle="1 1"/>
              </v:line>
            </w:pict>
          </mc:Fallback>
        </mc:AlternateContent>
      </w:r>
      <w:r w:rsidR="00C622DD">
        <w:rPr>
          <w:rFonts w:eastAsia="Times New Roman" w:cs="Times New Roman"/>
          <w:spacing w:val="6"/>
        </w:rPr>
        <w:t xml:space="preserve">                                </w:t>
      </w:r>
      <w:r w:rsidR="00C622DD">
        <w:rPr>
          <w:rFonts w:ascii="ＭＳ 明朝" w:hAnsi="ＭＳ 明朝" w:hint="eastAsia"/>
        </w:rPr>
        <w:t>代表者名</w:t>
      </w:r>
    </w:p>
    <w:p w14:paraId="79CECDD4" w14:textId="4F84FB98" w:rsidR="00C622DD" w:rsidRPr="005540BA" w:rsidRDefault="00C622DD">
      <w:pPr>
        <w:pStyle w:val="a3"/>
        <w:rPr>
          <w:spacing w:val="0"/>
        </w:rPr>
      </w:pPr>
      <w:r>
        <w:rPr>
          <w:rFonts w:eastAsia="Times New Roman" w:cs="Times New Roman"/>
          <w:spacing w:val="6"/>
        </w:rPr>
        <w:t xml:space="preserve">                                                                  </w:t>
      </w:r>
      <w:r w:rsidR="005540BA">
        <w:rPr>
          <w:rFonts w:ascii="ＭＳ 明朝" w:hAnsi="ＭＳ 明朝" w:cs="Times New Roman" w:hint="eastAsia"/>
        </w:rPr>
        <w:t xml:space="preserve">　　　　　　</w:t>
      </w:r>
    </w:p>
    <w:p w14:paraId="0DBB3D79" w14:textId="7D67B1F8" w:rsidR="00C622DD" w:rsidRDefault="00531FF0">
      <w:pPr>
        <w:pStyle w:val="a3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5174F59" wp14:editId="7DECB84F">
                <wp:simplePos x="0" y="0"/>
                <wp:positionH relativeFrom="column">
                  <wp:posOffset>2598420</wp:posOffset>
                </wp:positionH>
                <wp:positionV relativeFrom="paragraph">
                  <wp:posOffset>3175</wp:posOffset>
                </wp:positionV>
                <wp:extent cx="326898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89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D3EF4" id="Line 4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6pt,.25pt" to="462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" o:allowincell="f" strokeweight=".5pt">
                <v:stroke dashstyle="1 1"/>
              </v:line>
            </w:pict>
          </mc:Fallback>
        </mc:AlternateContent>
      </w:r>
    </w:p>
    <w:p w14:paraId="6331FD62" w14:textId="77777777" w:rsidR="00C622DD" w:rsidRDefault="00C622DD">
      <w:pPr>
        <w:pStyle w:val="a3"/>
        <w:rPr>
          <w:spacing w:val="0"/>
        </w:rPr>
      </w:pPr>
    </w:p>
    <w:p w14:paraId="0FD27BCF" w14:textId="77777777" w:rsidR="00C622DD" w:rsidRDefault="00C622DD">
      <w:pPr>
        <w:pStyle w:val="a3"/>
        <w:rPr>
          <w:spacing w:val="0"/>
        </w:rPr>
      </w:pPr>
    </w:p>
    <w:p w14:paraId="18E47A8F" w14:textId="77777777" w:rsidR="00C622DD" w:rsidRDefault="00C622DD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b/>
          <w:bCs/>
          <w:spacing w:val="15"/>
          <w:sz w:val="30"/>
          <w:szCs w:val="30"/>
        </w:rPr>
        <w:t>事業計画変更（中止）承認申請書</w:t>
      </w:r>
    </w:p>
    <w:p w14:paraId="103E88EF" w14:textId="77777777" w:rsidR="00C622DD" w:rsidRDefault="00C622DD">
      <w:pPr>
        <w:pStyle w:val="a3"/>
        <w:rPr>
          <w:spacing w:val="0"/>
        </w:rPr>
      </w:pPr>
    </w:p>
    <w:p w14:paraId="4A17E927" w14:textId="77777777" w:rsidR="00C622DD" w:rsidRDefault="00C622DD">
      <w:pPr>
        <w:pStyle w:val="a3"/>
        <w:rPr>
          <w:spacing w:val="0"/>
        </w:rPr>
      </w:pPr>
    </w:p>
    <w:p w14:paraId="12585D14" w14:textId="6B24BBC3" w:rsidR="00C622DD" w:rsidRDefault="00C622D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 w:rsidR="00531FF0">
        <w:rPr>
          <w:rFonts w:ascii="ＭＳ 明朝" w:hAnsi="ＭＳ 明朝" w:hint="eastAsia"/>
        </w:rPr>
        <w:t>令和</w:t>
      </w:r>
      <w:r w:rsidR="00CF0B2A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年度団体補助金の対象事業を次のとおり変更（中止）したいので、　承認くださいますよう申請します。</w:t>
      </w:r>
    </w:p>
    <w:p w14:paraId="62F78EEC" w14:textId="77777777" w:rsidR="00C622DD" w:rsidRDefault="00C622DD">
      <w:pPr>
        <w:pStyle w:val="a3"/>
        <w:rPr>
          <w:spacing w:val="0"/>
        </w:rPr>
      </w:pPr>
    </w:p>
    <w:p w14:paraId="4E32D896" w14:textId="77777777" w:rsidR="00C622DD" w:rsidRDefault="00C622DD">
      <w:pPr>
        <w:pStyle w:val="a3"/>
        <w:rPr>
          <w:spacing w:val="0"/>
        </w:rPr>
      </w:pPr>
    </w:p>
    <w:tbl>
      <w:tblPr>
        <w:tblW w:w="0" w:type="auto"/>
        <w:tblInd w:w="16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330"/>
        <w:gridCol w:w="1848"/>
        <w:gridCol w:w="2112"/>
        <w:gridCol w:w="3168"/>
        <w:gridCol w:w="1716"/>
      </w:tblGrid>
      <w:tr w:rsidR="00C622DD" w14:paraId="3419E262" w14:textId="77777777">
        <w:trPr>
          <w:cantSplit/>
          <w:trHeight w:hRule="exact" w:val="662"/>
        </w:trPr>
        <w:tc>
          <w:tcPr>
            <w:tcW w:w="3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ABDF11" w14:textId="77777777" w:rsidR="00C622DD" w:rsidRDefault="00C622DD">
            <w:pPr>
              <w:pStyle w:val="a3"/>
              <w:rPr>
                <w:spacing w:val="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4A38" w14:textId="77777777" w:rsidR="00C622DD" w:rsidRDefault="00C622DD">
            <w:pPr>
              <w:pStyle w:val="a3"/>
              <w:spacing w:before="120" w:line="546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6"/>
              </w:rPr>
              <w:t xml:space="preserve">  </w:t>
            </w:r>
            <w:r>
              <w:rPr>
                <w:rFonts w:ascii="ＭＳ 明朝" w:hAnsi="ＭＳ 明朝" w:hint="eastAsia"/>
              </w:rPr>
              <w:t>区　　　分</w:t>
            </w:r>
          </w:p>
        </w:tc>
        <w:tc>
          <w:tcPr>
            <w:tcW w:w="21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C12547" w14:textId="77777777" w:rsidR="00C622DD" w:rsidRDefault="00C622DD">
            <w:pPr>
              <w:pStyle w:val="a3"/>
              <w:spacing w:before="120" w:line="546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事　業　名</w:t>
            </w:r>
          </w:p>
        </w:tc>
        <w:tc>
          <w:tcPr>
            <w:tcW w:w="3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BFF3F3" w14:textId="77777777" w:rsidR="00C622DD" w:rsidRDefault="00C622DD">
            <w:pPr>
              <w:pStyle w:val="a3"/>
              <w:spacing w:before="120" w:line="546" w:lineRule="exac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 w:rsidRPr="00336AD6">
              <w:rPr>
                <w:rFonts w:ascii="ＭＳ 明朝" w:hAnsi="ＭＳ 明朝" w:hint="eastAsia"/>
                <w:spacing w:val="54"/>
                <w:fitText w:val="1980" w:id="-714454016"/>
              </w:rPr>
              <w:t>内容又は明</w:t>
            </w:r>
            <w:r w:rsidRPr="00336AD6">
              <w:rPr>
                <w:rFonts w:ascii="ＭＳ 明朝" w:hAnsi="ＭＳ 明朝" w:hint="eastAsia"/>
                <w:spacing w:val="0"/>
                <w:fitText w:val="1980" w:id="-714454016"/>
              </w:rPr>
              <w:t>細</w:t>
            </w:r>
          </w:p>
        </w:tc>
        <w:tc>
          <w:tcPr>
            <w:tcW w:w="1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FEA558" w14:textId="77777777" w:rsidR="00C622DD" w:rsidRDefault="00C622DD">
            <w:pPr>
              <w:pStyle w:val="a3"/>
              <w:spacing w:before="120" w:line="546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事　業　費</w:t>
            </w:r>
          </w:p>
        </w:tc>
      </w:tr>
      <w:tr w:rsidR="00C622DD" w14:paraId="1D016C76" w14:textId="77777777">
        <w:trPr>
          <w:cantSplit/>
          <w:trHeight w:hRule="exact" w:val="1659"/>
        </w:trPr>
        <w:tc>
          <w:tcPr>
            <w:tcW w:w="3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0E9308" w14:textId="77777777" w:rsidR="00C622DD" w:rsidRDefault="00C622D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740C" w14:textId="77777777" w:rsidR="00C622DD" w:rsidRDefault="00C622DD">
            <w:pPr>
              <w:pStyle w:val="a3"/>
              <w:spacing w:before="120" w:line="546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6"/>
              </w:rPr>
              <w:t xml:space="preserve"> </w:t>
            </w:r>
            <w:r w:rsidRPr="00336AD6">
              <w:rPr>
                <w:rFonts w:ascii="ＭＳ 明朝" w:hAnsi="ＭＳ 明朝" w:hint="eastAsia"/>
                <w:spacing w:val="83"/>
                <w:fitText w:val="1460" w:id="-714454015"/>
              </w:rPr>
              <w:t>申請し</w:t>
            </w:r>
            <w:r w:rsidRPr="00336AD6">
              <w:rPr>
                <w:rFonts w:ascii="ＭＳ 明朝" w:hAnsi="ＭＳ 明朝" w:hint="eastAsia"/>
                <w:spacing w:val="1"/>
                <w:fitText w:val="1460" w:id="-714454015"/>
              </w:rPr>
              <w:t>た</w:t>
            </w:r>
          </w:p>
          <w:p w14:paraId="600FB78A" w14:textId="77777777" w:rsidR="00C622DD" w:rsidRDefault="00C622DD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6"/>
              </w:rPr>
              <w:t xml:space="preserve"> </w:t>
            </w:r>
            <w:r w:rsidRPr="00336AD6">
              <w:rPr>
                <w:rFonts w:ascii="ＭＳ 明朝" w:hAnsi="ＭＳ 明朝" w:hint="eastAsia"/>
                <w:spacing w:val="32"/>
                <w:fitText w:val="1460" w:id="-714454014"/>
              </w:rPr>
              <w:t>事業の内</w:t>
            </w:r>
            <w:r w:rsidRPr="00336AD6">
              <w:rPr>
                <w:rFonts w:ascii="ＭＳ 明朝" w:hAnsi="ＭＳ 明朝" w:hint="eastAsia"/>
                <w:spacing w:val="2"/>
                <w:fitText w:val="1460" w:id="-714454014"/>
              </w:rPr>
              <w:t>容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011866" w14:textId="77777777" w:rsidR="00C622DD" w:rsidRDefault="00C622DD">
            <w:pPr>
              <w:pStyle w:val="a3"/>
              <w:rPr>
                <w:spacing w:val="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11F725" w14:textId="77777777" w:rsidR="00C622DD" w:rsidRDefault="00C622DD">
            <w:pPr>
              <w:pStyle w:val="a3"/>
              <w:rPr>
                <w:spacing w:val="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43041B" w14:textId="77777777" w:rsidR="00C622DD" w:rsidRDefault="00C622DD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6"/>
              </w:rPr>
              <w:t xml:space="preserve">          </w:t>
            </w:r>
            <w:r>
              <w:rPr>
                <w:rFonts w:ascii="ＭＳ 明朝" w:hAnsi="ＭＳ 明朝" w:hint="eastAsia"/>
              </w:rPr>
              <w:t>円</w:t>
            </w:r>
          </w:p>
        </w:tc>
      </w:tr>
      <w:tr w:rsidR="00C622DD" w14:paraId="7B1FE49E" w14:textId="77777777">
        <w:trPr>
          <w:cantSplit/>
          <w:trHeight w:hRule="exact" w:val="1665"/>
        </w:trPr>
        <w:tc>
          <w:tcPr>
            <w:tcW w:w="3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AA9D84" w14:textId="77777777" w:rsidR="00C622DD" w:rsidRDefault="00C622D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C910" w14:textId="77777777" w:rsidR="00C622DD" w:rsidRDefault="00C622DD">
            <w:pPr>
              <w:pStyle w:val="a3"/>
              <w:spacing w:before="120" w:line="546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変更（中止）</w:t>
            </w:r>
          </w:p>
          <w:p w14:paraId="1B534B2C" w14:textId="77777777" w:rsidR="00C622DD" w:rsidRDefault="00C622DD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しようとする</w:t>
            </w:r>
          </w:p>
          <w:p w14:paraId="6577A116" w14:textId="77777777" w:rsidR="00C622DD" w:rsidRDefault="00C622DD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6"/>
              </w:rPr>
              <w:t xml:space="preserve"> </w:t>
            </w:r>
            <w:r w:rsidRPr="00336AD6">
              <w:rPr>
                <w:rFonts w:ascii="ＭＳ 明朝" w:hAnsi="ＭＳ 明朝" w:hint="eastAsia"/>
                <w:spacing w:val="32"/>
                <w:fitText w:val="1460" w:id="-714454013"/>
              </w:rPr>
              <w:t>事業の内</w:t>
            </w:r>
            <w:r w:rsidRPr="00336AD6">
              <w:rPr>
                <w:rFonts w:ascii="ＭＳ 明朝" w:hAnsi="ＭＳ 明朝" w:hint="eastAsia"/>
                <w:spacing w:val="2"/>
                <w:fitText w:val="1460" w:id="-714454013"/>
              </w:rPr>
              <w:t>容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6BBB7C" w14:textId="77777777" w:rsidR="00C622DD" w:rsidRDefault="00C622DD">
            <w:pPr>
              <w:pStyle w:val="a3"/>
              <w:rPr>
                <w:spacing w:val="0"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044C80" w14:textId="77777777" w:rsidR="00C622DD" w:rsidRDefault="00C622DD">
            <w:pPr>
              <w:pStyle w:val="a3"/>
              <w:rPr>
                <w:spacing w:val="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F7BD24" w14:textId="77777777" w:rsidR="00C622DD" w:rsidRDefault="00C622DD">
            <w:pPr>
              <w:pStyle w:val="a3"/>
              <w:rPr>
                <w:spacing w:val="0"/>
              </w:rPr>
            </w:pPr>
          </w:p>
        </w:tc>
      </w:tr>
      <w:tr w:rsidR="00C622DD" w14:paraId="29F55E16" w14:textId="77777777" w:rsidTr="00070193">
        <w:trPr>
          <w:cantSplit/>
          <w:trHeight w:hRule="exact" w:val="1787"/>
        </w:trPr>
        <w:tc>
          <w:tcPr>
            <w:tcW w:w="3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9279BD" w14:textId="77777777" w:rsidR="00C622DD" w:rsidRDefault="00C622D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F059" w14:textId="77777777" w:rsidR="00C622DD" w:rsidRDefault="00C622DD">
            <w:pPr>
              <w:pStyle w:val="a3"/>
              <w:spacing w:before="120"/>
              <w:rPr>
                <w:spacing w:val="0"/>
              </w:rPr>
            </w:pPr>
          </w:p>
          <w:p w14:paraId="44955202" w14:textId="77777777" w:rsidR="00C622DD" w:rsidRDefault="00C622DD">
            <w:pPr>
              <w:pStyle w:val="a3"/>
              <w:spacing w:line="546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6"/>
              </w:rPr>
              <w:t xml:space="preserve">  </w:t>
            </w:r>
            <w:r>
              <w:rPr>
                <w:rFonts w:ascii="ＭＳ 明朝" w:hAnsi="ＭＳ 明朝" w:hint="eastAsia"/>
              </w:rPr>
              <w:t>理　　　由</w:t>
            </w:r>
          </w:p>
        </w:tc>
        <w:tc>
          <w:tcPr>
            <w:tcW w:w="69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78021A" w14:textId="77777777" w:rsidR="00C622DD" w:rsidRDefault="00C622DD">
            <w:pPr>
              <w:pStyle w:val="a3"/>
              <w:rPr>
                <w:spacing w:val="0"/>
              </w:rPr>
            </w:pPr>
          </w:p>
        </w:tc>
      </w:tr>
    </w:tbl>
    <w:p w14:paraId="45274623" w14:textId="77777777" w:rsidR="00C622DD" w:rsidRPr="00070193" w:rsidRDefault="00C622DD" w:rsidP="00070193">
      <w:pPr>
        <w:pStyle w:val="a3"/>
        <w:spacing w:line="240" w:lineRule="auto"/>
        <w:rPr>
          <w:spacing w:val="0"/>
          <w:sz w:val="16"/>
          <w:szCs w:val="16"/>
        </w:rPr>
      </w:pPr>
    </w:p>
    <w:sectPr w:rsidR="00C622DD" w:rsidRPr="00070193" w:rsidSect="00070193">
      <w:pgSz w:w="11906" w:h="16838" w:code="9"/>
      <w:pgMar w:top="1701" w:right="1418" w:bottom="1701" w:left="116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009FA" w14:textId="77777777" w:rsidR="000B405B" w:rsidRDefault="000B405B" w:rsidP="005540BA">
      <w:r>
        <w:separator/>
      </w:r>
    </w:p>
  </w:endnote>
  <w:endnote w:type="continuationSeparator" w:id="0">
    <w:p w14:paraId="5671D706" w14:textId="77777777" w:rsidR="000B405B" w:rsidRDefault="000B405B" w:rsidP="0055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5F428" w14:textId="77777777" w:rsidR="000B405B" w:rsidRDefault="000B405B" w:rsidP="005540BA">
      <w:r>
        <w:separator/>
      </w:r>
    </w:p>
  </w:footnote>
  <w:footnote w:type="continuationSeparator" w:id="0">
    <w:p w14:paraId="64DCD4C0" w14:textId="77777777" w:rsidR="000B405B" w:rsidRDefault="000B405B" w:rsidP="00554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2DD"/>
    <w:rsid w:val="00070193"/>
    <w:rsid w:val="000B405B"/>
    <w:rsid w:val="00336AD6"/>
    <w:rsid w:val="003F2704"/>
    <w:rsid w:val="00531FF0"/>
    <w:rsid w:val="005540BA"/>
    <w:rsid w:val="00984C28"/>
    <w:rsid w:val="00AC3B6C"/>
    <w:rsid w:val="00C622DD"/>
    <w:rsid w:val="00CF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59BC99"/>
  <w15:chartTrackingRefBased/>
  <w15:docId w15:val="{4BF773C5-326E-413C-AD79-4B7041D41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12"/>
      <w:sz w:val="24"/>
      <w:szCs w:val="24"/>
    </w:rPr>
  </w:style>
  <w:style w:type="paragraph" w:styleId="a4">
    <w:name w:val="header"/>
    <w:basedOn w:val="a"/>
    <w:link w:val="a5"/>
    <w:rsid w:val="005540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540BA"/>
    <w:rPr>
      <w:kern w:val="2"/>
      <w:sz w:val="21"/>
      <w:szCs w:val="24"/>
    </w:rPr>
  </w:style>
  <w:style w:type="paragraph" w:styleId="a6">
    <w:name w:val="footer"/>
    <w:basedOn w:val="a"/>
    <w:link w:val="a7"/>
    <w:rsid w:val="005540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540B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161269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第４号様式</vt:lpstr>
      <vt:lpstr>　第４号様式</vt:lpstr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第４号様式</dc:title>
  <dc:subject/>
  <dc:creator>深瀬 和巳</dc:creator>
  <cp:keywords/>
  <dc:description/>
  <cp:lastModifiedBy>指宿 静奈</cp:lastModifiedBy>
  <cp:revision>3</cp:revision>
  <dcterms:created xsi:type="dcterms:W3CDTF">2025-08-04T00:16:00Z</dcterms:created>
  <dcterms:modified xsi:type="dcterms:W3CDTF">2026-08-17T02:16:00Z</dcterms:modified>
</cp:coreProperties>
</file>