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ABB7" w14:textId="77777777" w:rsidR="00554709" w:rsidRDefault="00554709" w:rsidP="00BB0090">
      <w:pPr>
        <w:jc w:val="center"/>
        <w:rPr>
          <w:rFonts w:asciiTheme="majorEastAsia" w:eastAsiaTheme="majorEastAsia" w:hAnsiTheme="majorEastAsia"/>
          <w:color w:val="000000" w:themeColor="text1"/>
          <w:sz w:val="22"/>
          <w:szCs w:val="22"/>
        </w:rPr>
      </w:pPr>
    </w:p>
    <w:p w14:paraId="17E2A203" w14:textId="0EF238E7" w:rsidR="00B22154" w:rsidRPr="005A319D" w:rsidRDefault="00931204" w:rsidP="00BB0090">
      <w:pPr>
        <w:jc w:val="center"/>
        <w:rPr>
          <w:rFonts w:asciiTheme="majorEastAsia" w:eastAsiaTheme="majorEastAsia" w:hAnsiTheme="majorEastAsia"/>
          <w:color w:val="000000" w:themeColor="text1"/>
          <w:sz w:val="22"/>
          <w:szCs w:val="22"/>
        </w:rPr>
      </w:pPr>
      <w:r w:rsidRPr="005A319D">
        <w:rPr>
          <w:rFonts w:asciiTheme="majorEastAsia" w:eastAsiaTheme="majorEastAsia" w:hAnsiTheme="majorEastAsia" w:hint="eastAsia"/>
          <w:color w:val="000000" w:themeColor="text1"/>
          <w:sz w:val="22"/>
          <w:szCs w:val="22"/>
        </w:rPr>
        <w:t>【磯子区】会計年度任用職員（</w:t>
      </w:r>
      <w:r w:rsidR="009F29CD" w:rsidRPr="005A319D">
        <w:rPr>
          <w:rFonts w:asciiTheme="majorEastAsia" w:eastAsiaTheme="majorEastAsia" w:hAnsiTheme="majorEastAsia" w:hint="eastAsia"/>
          <w:color w:val="000000" w:themeColor="text1"/>
          <w:sz w:val="22"/>
          <w:szCs w:val="22"/>
        </w:rPr>
        <w:t>高齢・障害支援課</w:t>
      </w:r>
      <w:r w:rsidR="008D6866" w:rsidRPr="005A319D">
        <w:rPr>
          <w:rFonts w:asciiTheme="majorEastAsia" w:eastAsiaTheme="majorEastAsia" w:hAnsiTheme="majorEastAsia" w:hint="eastAsia"/>
          <w:color w:val="000000" w:themeColor="text1"/>
          <w:sz w:val="22"/>
          <w:szCs w:val="22"/>
        </w:rPr>
        <w:t xml:space="preserve">　保健師業務</w:t>
      </w:r>
      <w:r w:rsidR="009F29CD" w:rsidRPr="005A319D">
        <w:rPr>
          <w:rFonts w:asciiTheme="majorEastAsia" w:eastAsiaTheme="majorEastAsia" w:hAnsiTheme="majorEastAsia" w:hint="eastAsia"/>
          <w:color w:val="000000" w:themeColor="text1"/>
          <w:sz w:val="22"/>
          <w:szCs w:val="22"/>
        </w:rPr>
        <w:t>補助</w:t>
      </w:r>
      <w:r w:rsidR="00435204" w:rsidRPr="005A319D">
        <w:rPr>
          <w:rFonts w:asciiTheme="majorEastAsia" w:eastAsiaTheme="majorEastAsia" w:hAnsiTheme="majorEastAsia" w:hint="eastAsia"/>
          <w:color w:val="000000" w:themeColor="text1"/>
          <w:sz w:val="22"/>
          <w:szCs w:val="22"/>
        </w:rPr>
        <w:t>）</w:t>
      </w:r>
      <w:r w:rsidRPr="005A319D">
        <w:rPr>
          <w:rFonts w:asciiTheme="majorEastAsia" w:eastAsiaTheme="majorEastAsia" w:hAnsiTheme="majorEastAsia" w:hint="eastAsia"/>
          <w:color w:val="000000" w:themeColor="text1"/>
          <w:sz w:val="22"/>
          <w:szCs w:val="22"/>
        </w:rPr>
        <w:t>募集要項</w:t>
      </w:r>
    </w:p>
    <w:p w14:paraId="526C141B" w14:textId="4319A17D" w:rsidR="009234C8" w:rsidRPr="005A319D" w:rsidRDefault="002650BA" w:rsidP="00286877">
      <w:pPr>
        <w:jc w:val="center"/>
        <w:rPr>
          <w:rFonts w:asciiTheme="majorEastAsia" w:eastAsiaTheme="majorEastAsia" w:hAnsiTheme="majorEastAsia"/>
          <w:color w:val="000000" w:themeColor="text1"/>
          <w:sz w:val="22"/>
          <w:szCs w:val="22"/>
        </w:rPr>
      </w:pPr>
      <w:r w:rsidRPr="005A319D">
        <w:rPr>
          <w:rFonts w:asciiTheme="majorEastAsia" w:eastAsiaTheme="majorEastAsia" w:hAnsiTheme="majorEastAsia" w:hint="eastAsia"/>
          <w:color w:val="000000" w:themeColor="text1"/>
          <w:sz w:val="22"/>
          <w:szCs w:val="22"/>
        </w:rPr>
        <w:t>（</w:t>
      </w:r>
      <w:r w:rsidR="00335A9B" w:rsidRPr="005A319D">
        <w:rPr>
          <w:rFonts w:asciiTheme="majorEastAsia" w:eastAsiaTheme="majorEastAsia" w:hAnsiTheme="majorEastAsia" w:hint="eastAsia"/>
          <w:color w:val="000000" w:themeColor="text1"/>
          <w:sz w:val="22"/>
          <w:szCs w:val="22"/>
        </w:rPr>
        <w:t>令和</w:t>
      </w:r>
      <w:r w:rsidR="00052A14" w:rsidRPr="005A319D">
        <w:rPr>
          <w:rFonts w:asciiTheme="majorEastAsia" w:eastAsiaTheme="majorEastAsia" w:hAnsiTheme="majorEastAsia" w:hint="eastAsia"/>
          <w:color w:val="000000" w:themeColor="text1"/>
          <w:sz w:val="22"/>
          <w:szCs w:val="22"/>
        </w:rPr>
        <w:t>８</w:t>
      </w:r>
      <w:r w:rsidR="00E87B69" w:rsidRPr="005A319D">
        <w:rPr>
          <w:rFonts w:asciiTheme="majorEastAsia" w:eastAsiaTheme="majorEastAsia" w:hAnsiTheme="majorEastAsia" w:hint="eastAsia"/>
          <w:color w:val="000000" w:themeColor="text1"/>
          <w:sz w:val="22"/>
          <w:szCs w:val="22"/>
        </w:rPr>
        <w:t>年</w:t>
      </w:r>
      <w:r w:rsidR="00C87F54" w:rsidRPr="005A319D">
        <w:rPr>
          <w:rFonts w:asciiTheme="majorEastAsia" w:eastAsiaTheme="majorEastAsia" w:hAnsiTheme="majorEastAsia" w:hint="eastAsia"/>
          <w:color w:val="000000" w:themeColor="text1"/>
          <w:sz w:val="22"/>
          <w:szCs w:val="22"/>
        </w:rPr>
        <w:t>９</w:t>
      </w:r>
      <w:r w:rsidR="009F29CD" w:rsidRPr="005A319D">
        <w:rPr>
          <w:rFonts w:asciiTheme="majorEastAsia" w:eastAsiaTheme="majorEastAsia" w:hAnsiTheme="majorEastAsia" w:hint="eastAsia"/>
          <w:color w:val="000000" w:themeColor="text1"/>
          <w:sz w:val="22"/>
          <w:szCs w:val="22"/>
        </w:rPr>
        <w:t>月</w:t>
      </w:r>
      <w:r w:rsidR="00052A14" w:rsidRPr="005A319D">
        <w:rPr>
          <w:rFonts w:asciiTheme="majorEastAsia" w:eastAsiaTheme="majorEastAsia" w:hAnsiTheme="majorEastAsia" w:hint="eastAsia"/>
          <w:color w:val="000000" w:themeColor="text1"/>
          <w:sz w:val="22"/>
          <w:szCs w:val="22"/>
        </w:rPr>
        <w:t>１</w:t>
      </w:r>
      <w:r w:rsidRPr="005A319D">
        <w:rPr>
          <w:rFonts w:asciiTheme="majorEastAsia" w:eastAsiaTheme="majorEastAsia" w:hAnsiTheme="majorEastAsia" w:hint="eastAsia"/>
          <w:color w:val="000000" w:themeColor="text1"/>
          <w:sz w:val="22"/>
          <w:szCs w:val="22"/>
        </w:rPr>
        <w:t>日採用</w:t>
      </w:r>
      <w:r w:rsidR="0086012E" w:rsidRPr="005A319D">
        <w:rPr>
          <w:rFonts w:asciiTheme="majorEastAsia" w:eastAsiaTheme="majorEastAsia" w:hAnsiTheme="majorEastAsia" w:hint="eastAsia"/>
          <w:color w:val="000000" w:themeColor="text1"/>
          <w:sz w:val="22"/>
          <w:szCs w:val="22"/>
        </w:rPr>
        <w:t>・日額職</w:t>
      </w:r>
      <w:r w:rsidRPr="005A319D">
        <w:rPr>
          <w:rFonts w:asciiTheme="majorEastAsia" w:eastAsiaTheme="majorEastAsia" w:hAnsiTheme="majorEastAsia" w:hint="eastAsia"/>
          <w:color w:val="000000" w:themeColor="text1"/>
          <w:sz w:val="22"/>
          <w:szCs w:val="22"/>
        </w:rPr>
        <w:t>）</w:t>
      </w:r>
    </w:p>
    <w:p w14:paraId="2C40F68A" w14:textId="39E3D685" w:rsidR="00286877" w:rsidRPr="005A319D" w:rsidRDefault="00286877" w:rsidP="00E53CA9">
      <w:pPr>
        <w:rPr>
          <w:rFonts w:asciiTheme="minorEastAsia" w:eastAsiaTheme="minorEastAsia" w:hAnsiTheme="minorEastAsia"/>
          <w:color w:val="000000" w:themeColor="text1"/>
          <w:sz w:val="22"/>
          <w:szCs w:val="22"/>
        </w:rPr>
      </w:pPr>
    </w:p>
    <w:p w14:paraId="74A97A8A" w14:textId="77777777" w:rsidR="00554709" w:rsidRPr="005A319D" w:rsidRDefault="00554709" w:rsidP="00E53CA9">
      <w:pPr>
        <w:rPr>
          <w:rFonts w:asciiTheme="minorEastAsia" w:eastAsiaTheme="minorEastAsia" w:hAnsiTheme="minorEastAsia"/>
          <w:color w:val="000000" w:themeColor="text1"/>
          <w:sz w:val="22"/>
          <w:szCs w:val="22"/>
        </w:rPr>
      </w:pPr>
    </w:p>
    <w:p w14:paraId="174C3A6F" w14:textId="77777777" w:rsidR="00524D1F" w:rsidRPr="005A319D" w:rsidRDefault="00260E9B" w:rsidP="00BB0090">
      <w:pPr>
        <w:pStyle w:val="a8"/>
        <w:numPr>
          <w:ilvl w:val="0"/>
          <w:numId w:val="11"/>
        </w:numPr>
        <w:ind w:leftChars="0"/>
        <w:jc w:val="left"/>
        <w:rPr>
          <w:rFonts w:asciiTheme="majorEastAsia" w:eastAsiaTheme="majorEastAsia" w:hAnsiTheme="majorEastAsia"/>
          <w:b/>
          <w:color w:val="000000" w:themeColor="text1"/>
          <w:szCs w:val="22"/>
        </w:rPr>
      </w:pPr>
      <w:r w:rsidRPr="005A319D">
        <w:rPr>
          <w:rFonts w:asciiTheme="majorEastAsia" w:eastAsiaTheme="majorEastAsia" w:hAnsiTheme="majorEastAsia" w:hint="eastAsia"/>
          <w:b/>
          <w:color w:val="000000" w:themeColor="text1"/>
          <w:szCs w:val="22"/>
        </w:rPr>
        <w:t>募集内容</w:t>
      </w:r>
    </w:p>
    <w:tbl>
      <w:tblPr>
        <w:tblStyle w:val="a7"/>
        <w:tblW w:w="10485" w:type="dxa"/>
        <w:tblLook w:val="04A0" w:firstRow="1" w:lastRow="0" w:firstColumn="1" w:lastColumn="0" w:noHBand="0" w:noVBand="1"/>
      </w:tblPr>
      <w:tblGrid>
        <w:gridCol w:w="1129"/>
        <w:gridCol w:w="9356"/>
      </w:tblGrid>
      <w:tr w:rsidR="005A319D" w:rsidRPr="005A319D" w14:paraId="49CBE943" w14:textId="77777777" w:rsidTr="00995634">
        <w:tc>
          <w:tcPr>
            <w:tcW w:w="1129" w:type="dxa"/>
            <w:vAlign w:val="center"/>
          </w:tcPr>
          <w:p w14:paraId="626A7A01" w14:textId="77777777" w:rsidR="00260E9B" w:rsidRPr="005A319D" w:rsidRDefault="00260E9B" w:rsidP="001E62FC">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募集人数</w:t>
            </w:r>
          </w:p>
        </w:tc>
        <w:tc>
          <w:tcPr>
            <w:tcW w:w="9356" w:type="dxa"/>
          </w:tcPr>
          <w:p w14:paraId="29D775B8" w14:textId="70CDD146" w:rsidR="00260E9B" w:rsidRPr="005A319D" w:rsidRDefault="00C87F54" w:rsidP="00286877">
            <w:pPr>
              <w:jc w:val="left"/>
              <w:rPr>
                <w:rFonts w:asciiTheme="minorEastAsia" w:hAnsiTheme="minorEastAsia"/>
                <w:color w:val="000000" w:themeColor="text1"/>
                <w:szCs w:val="21"/>
                <w:lang w:eastAsia="zh-TW"/>
              </w:rPr>
            </w:pPr>
            <w:r w:rsidRPr="005A319D">
              <w:rPr>
                <w:rFonts w:asciiTheme="minorEastAsia" w:hAnsiTheme="minorEastAsia" w:hint="eastAsia"/>
                <w:color w:val="000000" w:themeColor="text1"/>
                <w:szCs w:val="21"/>
                <w:lang w:eastAsia="zh-TW"/>
              </w:rPr>
              <w:t>２</w:t>
            </w:r>
            <w:r w:rsidR="00E826F2" w:rsidRPr="005A319D">
              <w:rPr>
                <w:rFonts w:asciiTheme="minorEastAsia" w:hAnsiTheme="minorEastAsia" w:hint="eastAsia"/>
                <w:color w:val="000000" w:themeColor="text1"/>
                <w:szCs w:val="21"/>
                <w:lang w:eastAsia="zh-TW"/>
              </w:rPr>
              <w:t>名</w:t>
            </w:r>
            <w:r w:rsidR="0086012E" w:rsidRPr="005A319D">
              <w:rPr>
                <w:rFonts w:asciiTheme="minorEastAsia" w:hAnsiTheme="minorEastAsia" w:hint="eastAsia"/>
                <w:color w:val="000000" w:themeColor="text1"/>
                <w:szCs w:val="21"/>
                <w:lang w:eastAsia="zh-TW"/>
              </w:rPr>
              <w:t>（Ａ：</w:t>
            </w:r>
            <w:r w:rsidR="0086012E" w:rsidRPr="005A319D">
              <w:rPr>
                <w:rFonts w:hint="eastAsia"/>
                <w:color w:val="000000" w:themeColor="text1"/>
                <w:lang w:eastAsia="zh-TW"/>
              </w:rPr>
              <w:t>週２日勤務、Ｂ：週３日勤務）</w:t>
            </w:r>
          </w:p>
        </w:tc>
      </w:tr>
      <w:tr w:rsidR="00260E9B" w:rsidRPr="005A319D" w14:paraId="1819E408" w14:textId="77777777" w:rsidTr="00995634">
        <w:tc>
          <w:tcPr>
            <w:tcW w:w="1129" w:type="dxa"/>
            <w:vAlign w:val="center"/>
          </w:tcPr>
          <w:p w14:paraId="245ABD14" w14:textId="77777777" w:rsidR="00260E9B" w:rsidRPr="005A319D" w:rsidRDefault="00260E9B" w:rsidP="001E62FC">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応募要件</w:t>
            </w:r>
          </w:p>
        </w:tc>
        <w:tc>
          <w:tcPr>
            <w:tcW w:w="9356" w:type="dxa"/>
          </w:tcPr>
          <w:p w14:paraId="50B9F210" w14:textId="1FAB3BC5" w:rsidR="004427E7" w:rsidRPr="005A319D" w:rsidRDefault="00B21D95" w:rsidP="00B21D95">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 xml:space="preserve">1) </w:t>
            </w:r>
            <w:r w:rsidR="004427E7" w:rsidRPr="005A319D">
              <w:rPr>
                <w:rFonts w:asciiTheme="minorEastAsia" w:hAnsiTheme="minorEastAsia"/>
                <w:color w:val="000000" w:themeColor="text1"/>
                <w:szCs w:val="21"/>
              </w:rPr>
              <w:t>地方公務員法第16条</w:t>
            </w:r>
            <w:r w:rsidR="004427E7" w:rsidRPr="005A319D">
              <w:rPr>
                <w:rFonts w:asciiTheme="minorEastAsia" w:hAnsiTheme="minorEastAsia" w:hint="eastAsia"/>
                <w:color w:val="000000" w:themeColor="text1"/>
                <w:szCs w:val="21"/>
              </w:rPr>
              <w:t>等</w:t>
            </w:r>
            <w:r w:rsidR="004427E7" w:rsidRPr="005A319D">
              <w:rPr>
                <w:rFonts w:asciiTheme="minorEastAsia" w:hAnsiTheme="minorEastAsia"/>
                <w:color w:val="000000" w:themeColor="text1"/>
                <w:szCs w:val="21"/>
              </w:rPr>
              <w:t>に定める採用に関する欠格事由に該当しないこと。</w:t>
            </w:r>
          </w:p>
          <w:p w14:paraId="0888429B" w14:textId="77777777" w:rsidR="002A07DA" w:rsidRPr="005A319D" w:rsidRDefault="002A07DA" w:rsidP="002A07DA">
            <w:pPr>
              <w:ind w:firstLineChars="200" w:firstLine="42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※欠格事由については申込書で確認してください。</w:t>
            </w:r>
          </w:p>
          <w:p w14:paraId="6E6FF246" w14:textId="77777777" w:rsidR="009F29CD" w:rsidRPr="005A319D" w:rsidRDefault="004427E7" w:rsidP="009F29CD">
            <w:pPr>
              <w:jc w:val="left"/>
              <w:rPr>
                <w:rFonts w:asciiTheme="minorEastAsia" w:hAnsiTheme="minorEastAsia"/>
                <w:color w:val="000000" w:themeColor="text1"/>
                <w:szCs w:val="21"/>
              </w:rPr>
            </w:pPr>
            <w:r w:rsidRPr="005A319D">
              <w:rPr>
                <w:rFonts w:asciiTheme="minorEastAsia" w:hAnsiTheme="minorEastAsia"/>
                <w:color w:val="000000" w:themeColor="text1"/>
                <w:szCs w:val="21"/>
              </w:rPr>
              <w:t>(</w:t>
            </w:r>
            <w:r w:rsidRPr="005A319D">
              <w:rPr>
                <w:rFonts w:asciiTheme="minorEastAsia" w:hAnsiTheme="minorEastAsia" w:hint="eastAsia"/>
                <w:color w:val="000000" w:themeColor="text1"/>
                <w:szCs w:val="21"/>
              </w:rPr>
              <w:t>2</w:t>
            </w:r>
            <w:r w:rsidR="009F29CD" w:rsidRPr="005A319D">
              <w:rPr>
                <w:rFonts w:asciiTheme="minorEastAsia" w:hAnsiTheme="minorEastAsia"/>
                <w:color w:val="000000" w:themeColor="text1"/>
                <w:szCs w:val="21"/>
              </w:rPr>
              <w:t>) ワード・エクセル等のパソコン操作ができること。</w:t>
            </w:r>
          </w:p>
          <w:p w14:paraId="57AE4996" w14:textId="77777777" w:rsidR="00CE01E3" w:rsidRPr="005A319D" w:rsidRDefault="004427E7" w:rsidP="009F29CD">
            <w:pPr>
              <w:jc w:val="left"/>
              <w:rPr>
                <w:rFonts w:asciiTheme="minorEastAsia" w:hAnsiTheme="minorEastAsia"/>
                <w:color w:val="000000" w:themeColor="text1"/>
                <w:szCs w:val="21"/>
              </w:rPr>
            </w:pPr>
            <w:r w:rsidRPr="005A319D">
              <w:rPr>
                <w:rFonts w:asciiTheme="minorEastAsia" w:hAnsiTheme="minorEastAsia"/>
                <w:color w:val="000000" w:themeColor="text1"/>
                <w:szCs w:val="21"/>
              </w:rPr>
              <w:t>(</w:t>
            </w:r>
            <w:r w:rsidRPr="005A319D">
              <w:rPr>
                <w:rFonts w:asciiTheme="minorEastAsia" w:hAnsiTheme="minorEastAsia" w:hint="eastAsia"/>
                <w:color w:val="000000" w:themeColor="text1"/>
                <w:szCs w:val="21"/>
              </w:rPr>
              <w:t>3</w:t>
            </w:r>
            <w:r w:rsidR="009F29CD" w:rsidRPr="005A319D">
              <w:rPr>
                <w:rFonts w:asciiTheme="minorEastAsia" w:hAnsiTheme="minorEastAsia"/>
                <w:color w:val="000000" w:themeColor="text1"/>
                <w:szCs w:val="21"/>
              </w:rPr>
              <w:t>) 高齢者・障害者支援について関心があること。</w:t>
            </w:r>
          </w:p>
          <w:p w14:paraId="0CC5B769" w14:textId="6AF8AAAE" w:rsidR="007F321A" w:rsidRPr="005A319D" w:rsidRDefault="008D6866" w:rsidP="00286877">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 xml:space="preserve">4) </w:t>
            </w:r>
            <w:r w:rsidR="00286877" w:rsidRPr="005A319D">
              <w:rPr>
                <w:rFonts w:asciiTheme="minorEastAsia" w:hAnsiTheme="minorEastAsia" w:hint="eastAsia"/>
                <w:color w:val="000000" w:themeColor="text1"/>
                <w:szCs w:val="21"/>
              </w:rPr>
              <w:t>保健師又は看護師</w:t>
            </w:r>
            <w:r w:rsidR="00B21D95" w:rsidRPr="005A319D">
              <w:rPr>
                <w:rFonts w:asciiTheme="minorEastAsia" w:hAnsiTheme="minorEastAsia" w:hint="eastAsia"/>
                <w:color w:val="000000" w:themeColor="text1"/>
                <w:szCs w:val="21"/>
              </w:rPr>
              <w:t>資格を有すること。</w:t>
            </w:r>
          </w:p>
        </w:tc>
      </w:tr>
    </w:tbl>
    <w:p w14:paraId="7CED0736" w14:textId="6596A507" w:rsidR="00286877" w:rsidRPr="005A319D" w:rsidRDefault="00286877" w:rsidP="00260E9B">
      <w:pPr>
        <w:rPr>
          <w:rFonts w:asciiTheme="minorEastAsia" w:eastAsiaTheme="minorEastAsia" w:hAnsiTheme="minorEastAsia"/>
          <w:color w:val="000000" w:themeColor="text1"/>
          <w:sz w:val="22"/>
          <w:szCs w:val="22"/>
        </w:rPr>
      </w:pPr>
    </w:p>
    <w:p w14:paraId="5F45F726" w14:textId="77777777" w:rsidR="00554709" w:rsidRPr="005A319D" w:rsidRDefault="00554709" w:rsidP="00260E9B">
      <w:pPr>
        <w:rPr>
          <w:rFonts w:asciiTheme="minorEastAsia" w:eastAsiaTheme="minorEastAsia" w:hAnsiTheme="minorEastAsia"/>
          <w:color w:val="000000" w:themeColor="text1"/>
          <w:sz w:val="22"/>
          <w:szCs w:val="22"/>
        </w:rPr>
      </w:pPr>
    </w:p>
    <w:p w14:paraId="23D1C056" w14:textId="77777777" w:rsidR="00260E9B" w:rsidRPr="005A319D" w:rsidRDefault="00260E9B" w:rsidP="00260E9B">
      <w:pPr>
        <w:pStyle w:val="a8"/>
        <w:numPr>
          <w:ilvl w:val="0"/>
          <w:numId w:val="11"/>
        </w:numPr>
        <w:ind w:leftChars="0"/>
        <w:jc w:val="left"/>
        <w:rPr>
          <w:rFonts w:asciiTheme="majorEastAsia" w:eastAsiaTheme="majorEastAsia" w:hAnsiTheme="majorEastAsia"/>
          <w:b/>
          <w:color w:val="000000" w:themeColor="text1"/>
          <w:szCs w:val="22"/>
        </w:rPr>
      </w:pPr>
      <w:r w:rsidRPr="005A319D">
        <w:rPr>
          <w:rFonts w:asciiTheme="majorEastAsia" w:eastAsiaTheme="majorEastAsia" w:hAnsiTheme="majorEastAsia" w:hint="eastAsia"/>
          <w:b/>
          <w:color w:val="000000" w:themeColor="text1"/>
          <w:szCs w:val="22"/>
        </w:rPr>
        <w:t>勤務条件等</w:t>
      </w:r>
    </w:p>
    <w:tbl>
      <w:tblPr>
        <w:tblStyle w:val="a7"/>
        <w:tblW w:w="10485" w:type="dxa"/>
        <w:tblLook w:val="04A0" w:firstRow="1" w:lastRow="0" w:firstColumn="1" w:lastColumn="0" w:noHBand="0" w:noVBand="1"/>
      </w:tblPr>
      <w:tblGrid>
        <w:gridCol w:w="1413"/>
        <w:gridCol w:w="9072"/>
      </w:tblGrid>
      <w:tr w:rsidR="005A319D" w:rsidRPr="005A319D" w14:paraId="2991EE70" w14:textId="77777777" w:rsidTr="00D66F15">
        <w:tc>
          <w:tcPr>
            <w:tcW w:w="1413" w:type="dxa"/>
            <w:vAlign w:val="center"/>
          </w:tcPr>
          <w:p w14:paraId="40CC76DD" w14:textId="77777777" w:rsidR="000E61B6" w:rsidRPr="005A319D" w:rsidRDefault="000E61B6" w:rsidP="00311A2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身　　分</w:t>
            </w:r>
          </w:p>
        </w:tc>
        <w:tc>
          <w:tcPr>
            <w:tcW w:w="9072" w:type="dxa"/>
          </w:tcPr>
          <w:p w14:paraId="7EF8CB08" w14:textId="77777777" w:rsidR="000E61B6" w:rsidRPr="005A319D" w:rsidRDefault="000E61B6" w:rsidP="00311A2B">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地方公務員法第</w:t>
            </w:r>
            <w:r w:rsidRPr="005A319D">
              <w:rPr>
                <w:rFonts w:asciiTheme="minorEastAsia" w:hAnsiTheme="minorEastAsia"/>
                <w:color w:val="000000" w:themeColor="text1"/>
                <w:szCs w:val="21"/>
              </w:rPr>
              <w:t>22条の２に基づく一般職</w:t>
            </w:r>
          </w:p>
        </w:tc>
      </w:tr>
      <w:tr w:rsidR="005A319D" w:rsidRPr="005A319D" w14:paraId="5FDA3C82" w14:textId="77777777" w:rsidTr="00D66F15">
        <w:tc>
          <w:tcPr>
            <w:tcW w:w="1413" w:type="dxa"/>
            <w:vAlign w:val="center"/>
          </w:tcPr>
          <w:p w14:paraId="589B23EC" w14:textId="53ACEC2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職務内容</w:t>
            </w:r>
          </w:p>
        </w:tc>
        <w:tc>
          <w:tcPr>
            <w:tcW w:w="9072" w:type="dxa"/>
          </w:tcPr>
          <w:p w14:paraId="28B24F7C" w14:textId="35553AEA" w:rsidR="00995634" w:rsidRPr="005A319D" w:rsidRDefault="00223F25" w:rsidP="00286877">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１</w:t>
            </w:r>
            <w:r w:rsidR="00665CBD" w:rsidRPr="005A319D">
              <w:rPr>
                <w:rFonts w:asciiTheme="minorEastAsia" w:hAnsiTheme="minorEastAsia" w:hint="eastAsia"/>
                <w:color w:val="000000" w:themeColor="text1"/>
                <w:szCs w:val="21"/>
              </w:rPr>
              <w:t xml:space="preserve">　</w:t>
            </w:r>
            <w:r w:rsidR="00995634" w:rsidRPr="005A319D">
              <w:rPr>
                <w:rFonts w:asciiTheme="minorEastAsia" w:hAnsiTheme="minorEastAsia" w:hint="eastAsia"/>
                <w:color w:val="000000" w:themeColor="text1"/>
                <w:szCs w:val="21"/>
              </w:rPr>
              <w:t>介護保険等の窓口受付・相談業務</w:t>
            </w:r>
          </w:p>
          <w:p w14:paraId="5BA01E4A" w14:textId="21C20338" w:rsidR="00995634" w:rsidRPr="005A319D" w:rsidRDefault="00223F25" w:rsidP="00286877">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２</w:t>
            </w:r>
            <w:r w:rsidR="00665CBD" w:rsidRPr="005A319D">
              <w:rPr>
                <w:rFonts w:asciiTheme="minorEastAsia" w:hAnsiTheme="minorEastAsia" w:hint="eastAsia"/>
                <w:color w:val="000000" w:themeColor="text1"/>
                <w:szCs w:val="21"/>
              </w:rPr>
              <w:t xml:space="preserve">　</w:t>
            </w:r>
            <w:r w:rsidR="00995634" w:rsidRPr="005A319D">
              <w:rPr>
                <w:rFonts w:asciiTheme="minorEastAsia" w:hAnsiTheme="minorEastAsia" w:hint="eastAsia"/>
                <w:color w:val="000000" w:themeColor="text1"/>
                <w:szCs w:val="21"/>
              </w:rPr>
              <w:t>電話問合せの対応</w:t>
            </w:r>
          </w:p>
          <w:p w14:paraId="04DC5E81" w14:textId="2B023783" w:rsidR="00995634" w:rsidRPr="005A319D" w:rsidRDefault="00223F25" w:rsidP="00286877">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３</w:t>
            </w:r>
            <w:r w:rsidR="00665CBD" w:rsidRPr="005A319D">
              <w:rPr>
                <w:rFonts w:asciiTheme="minorEastAsia" w:hAnsiTheme="minorEastAsia" w:hint="eastAsia"/>
                <w:color w:val="000000" w:themeColor="text1"/>
                <w:szCs w:val="21"/>
              </w:rPr>
              <w:t xml:space="preserve">　</w:t>
            </w:r>
            <w:r w:rsidR="00995634" w:rsidRPr="005A319D">
              <w:rPr>
                <w:rFonts w:asciiTheme="minorEastAsia" w:hAnsiTheme="minorEastAsia" w:hint="eastAsia"/>
                <w:color w:val="000000" w:themeColor="text1"/>
                <w:szCs w:val="21"/>
              </w:rPr>
              <w:t>その他</w:t>
            </w:r>
            <w:r w:rsidRPr="005A319D">
              <w:rPr>
                <w:rFonts w:asciiTheme="minorEastAsia" w:hAnsiTheme="minorEastAsia" w:hint="eastAsia"/>
                <w:color w:val="000000" w:themeColor="text1"/>
                <w:szCs w:val="21"/>
              </w:rPr>
              <w:t>高齢者支援担当</w:t>
            </w:r>
            <w:r w:rsidR="00995634" w:rsidRPr="005A319D">
              <w:rPr>
                <w:rFonts w:asciiTheme="minorEastAsia" w:hAnsiTheme="minorEastAsia" w:hint="eastAsia"/>
                <w:color w:val="000000" w:themeColor="text1"/>
                <w:szCs w:val="21"/>
              </w:rPr>
              <w:t>業務</w:t>
            </w:r>
            <w:r w:rsidRPr="005A319D">
              <w:rPr>
                <w:rFonts w:asciiTheme="minorEastAsia" w:hAnsiTheme="minorEastAsia" w:hint="eastAsia"/>
                <w:color w:val="000000" w:themeColor="text1"/>
                <w:szCs w:val="21"/>
              </w:rPr>
              <w:t>の補助</w:t>
            </w:r>
          </w:p>
          <w:p w14:paraId="52BE0BDF" w14:textId="7018D4B8" w:rsidR="00223F25" w:rsidRPr="005A319D" w:rsidRDefault="00223F25" w:rsidP="00665CBD">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※その他大規模災害発生時における災害対応業務（基本的に補助的な業務で勤務時間内のみ）</w:t>
            </w:r>
          </w:p>
        </w:tc>
      </w:tr>
      <w:tr w:rsidR="005A319D" w:rsidRPr="005A319D" w14:paraId="43324FFE" w14:textId="77777777" w:rsidTr="00D66F15">
        <w:tc>
          <w:tcPr>
            <w:tcW w:w="1413" w:type="dxa"/>
            <w:vAlign w:val="center"/>
          </w:tcPr>
          <w:p w14:paraId="5E751454"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任用期間</w:t>
            </w:r>
          </w:p>
        </w:tc>
        <w:tc>
          <w:tcPr>
            <w:tcW w:w="9072" w:type="dxa"/>
          </w:tcPr>
          <w:p w14:paraId="4C99CBF5" w14:textId="6A177632" w:rsidR="00995634" w:rsidRPr="005A319D" w:rsidRDefault="00286877" w:rsidP="00286877">
            <w:pPr>
              <w:rPr>
                <w:rFonts w:eastAsia="ＭＳ 明朝"/>
                <w:color w:val="000000" w:themeColor="text1"/>
                <w:szCs w:val="21"/>
              </w:rPr>
            </w:pPr>
            <w:r w:rsidRPr="005A319D">
              <w:rPr>
                <w:rFonts w:asciiTheme="minorEastAsia" w:hAnsiTheme="minorEastAsia" w:hint="eastAsia"/>
                <w:color w:val="000000" w:themeColor="text1"/>
                <w:szCs w:val="21"/>
              </w:rPr>
              <w:t>令和</w:t>
            </w:r>
            <w:r w:rsidR="00052A14" w:rsidRPr="005A319D">
              <w:rPr>
                <w:rFonts w:asciiTheme="minorEastAsia" w:hAnsiTheme="minorEastAsia" w:hint="eastAsia"/>
                <w:color w:val="000000" w:themeColor="text1"/>
                <w:szCs w:val="21"/>
              </w:rPr>
              <w:t>８</w:t>
            </w:r>
            <w:r w:rsidRPr="005A319D">
              <w:rPr>
                <w:rFonts w:asciiTheme="minorEastAsia" w:hAnsiTheme="minorEastAsia" w:hint="eastAsia"/>
                <w:color w:val="000000" w:themeColor="text1"/>
                <w:szCs w:val="21"/>
              </w:rPr>
              <w:t>年</w:t>
            </w:r>
            <w:r w:rsidR="00C87F54" w:rsidRPr="005A319D">
              <w:rPr>
                <w:rFonts w:asciiTheme="minorEastAsia" w:hAnsiTheme="minorEastAsia" w:hint="eastAsia"/>
                <w:color w:val="000000" w:themeColor="text1"/>
                <w:szCs w:val="21"/>
              </w:rPr>
              <w:t>９</w:t>
            </w:r>
            <w:r w:rsidRPr="005A319D">
              <w:rPr>
                <w:rFonts w:asciiTheme="minorEastAsia" w:hAnsiTheme="minorEastAsia" w:hint="eastAsia"/>
                <w:color w:val="000000" w:themeColor="text1"/>
                <w:szCs w:val="21"/>
              </w:rPr>
              <w:t>月１日～令和</w:t>
            </w:r>
            <w:r w:rsidR="00C87F54" w:rsidRPr="005A319D">
              <w:rPr>
                <w:rFonts w:asciiTheme="minorEastAsia" w:hAnsiTheme="minorEastAsia" w:hint="eastAsia"/>
                <w:color w:val="000000" w:themeColor="text1"/>
                <w:szCs w:val="21"/>
              </w:rPr>
              <w:t>９</w:t>
            </w:r>
            <w:r w:rsidRPr="005A319D">
              <w:rPr>
                <w:rFonts w:asciiTheme="minorEastAsia" w:hAnsiTheme="minorEastAsia" w:hint="eastAsia"/>
                <w:color w:val="000000" w:themeColor="text1"/>
                <w:szCs w:val="21"/>
              </w:rPr>
              <w:t>年</w:t>
            </w:r>
            <w:r w:rsidR="00C87F54" w:rsidRPr="005A319D">
              <w:rPr>
                <w:rFonts w:asciiTheme="minorEastAsia" w:hAnsiTheme="minorEastAsia" w:hint="eastAsia"/>
                <w:color w:val="000000" w:themeColor="text1"/>
                <w:szCs w:val="21"/>
              </w:rPr>
              <w:t>３</w:t>
            </w:r>
            <w:r w:rsidR="00995634" w:rsidRPr="005A319D">
              <w:rPr>
                <w:rFonts w:asciiTheme="minorEastAsia" w:hAnsiTheme="minorEastAsia" w:hint="eastAsia"/>
                <w:color w:val="000000" w:themeColor="text1"/>
                <w:szCs w:val="21"/>
              </w:rPr>
              <w:t>月</w:t>
            </w:r>
            <w:r w:rsidR="00C87F54" w:rsidRPr="005A319D">
              <w:rPr>
                <w:rFonts w:asciiTheme="minorEastAsia" w:hAnsiTheme="minorEastAsia" w:hint="eastAsia"/>
                <w:color w:val="000000" w:themeColor="text1"/>
                <w:szCs w:val="21"/>
              </w:rPr>
              <w:t>31</w:t>
            </w:r>
            <w:r w:rsidR="00995634" w:rsidRPr="005A319D">
              <w:rPr>
                <w:rFonts w:asciiTheme="minorEastAsia" w:hAnsiTheme="minorEastAsia" w:hint="eastAsia"/>
                <w:color w:val="000000" w:themeColor="text1"/>
                <w:szCs w:val="21"/>
              </w:rPr>
              <w:t>日</w:t>
            </w:r>
          </w:p>
        </w:tc>
      </w:tr>
      <w:tr w:rsidR="005A319D" w:rsidRPr="005A319D" w14:paraId="314A24ED" w14:textId="77777777" w:rsidTr="00D66F15">
        <w:tc>
          <w:tcPr>
            <w:tcW w:w="1413" w:type="dxa"/>
            <w:vAlign w:val="center"/>
          </w:tcPr>
          <w:p w14:paraId="7C33A2E1"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勤 務 日</w:t>
            </w:r>
          </w:p>
        </w:tc>
        <w:tc>
          <w:tcPr>
            <w:tcW w:w="9072" w:type="dxa"/>
          </w:tcPr>
          <w:p w14:paraId="2E94BD39" w14:textId="08C7946A" w:rsidR="00C87F54" w:rsidRPr="005A319D" w:rsidRDefault="0086012E" w:rsidP="0086012E">
            <w:pPr>
              <w:jc w:val="left"/>
              <w:rPr>
                <w:color w:val="000000" w:themeColor="text1"/>
                <w:szCs w:val="21"/>
              </w:rPr>
            </w:pPr>
            <w:r w:rsidRPr="005A319D">
              <w:rPr>
                <w:rFonts w:hint="eastAsia"/>
                <w:color w:val="000000" w:themeColor="text1"/>
                <w:szCs w:val="21"/>
              </w:rPr>
              <w:t>Ａ：</w:t>
            </w:r>
            <w:r w:rsidR="00057AEE" w:rsidRPr="005A319D">
              <w:rPr>
                <w:rFonts w:hint="eastAsia"/>
                <w:color w:val="000000" w:themeColor="text1"/>
                <w:szCs w:val="21"/>
              </w:rPr>
              <w:t>月曜日から金曜日のうち、あらかじめ所属長が指定する</w:t>
            </w:r>
            <w:r w:rsidR="00C87F54" w:rsidRPr="005A319D">
              <w:rPr>
                <w:rFonts w:hint="eastAsia"/>
                <w:color w:val="000000" w:themeColor="text1"/>
                <w:szCs w:val="21"/>
              </w:rPr>
              <w:t>週</w:t>
            </w:r>
            <w:r w:rsidRPr="005A319D">
              <w:rPr>
                <w:rFonts w:hint="eastAsia"/>
                <w:color w:val="000000" w:themeColor="text1"/>
                <w:szCs w:val="21"/>
              </w:rPr>
              <w:t>２</w:t>
            </w:r>
            <w:r w:rsidR="00C87F54" w:rsidRPr="005A319D">
              <w:rPr>
                <w:rFonts w:hint="eastAsia"/>
                <w:color w:val="000000" w:themeColor="text1"/>
                <w:szCs w:val="21"/>
              </w:rPr>
              <w:t>日勤務</w:t>
            </w:r>
          </w:p>
          <w:p w14:paraId="444F2303" w14:textId="66E38656" w:rsidR="00C87F54" w:rsidRPr="005A319D" w:rsidRDefault="0086012E" w:rsidP="0086012E">
            <w:pPr>
              <w:jc w:val="left"/>
              <w:rPr>
                <w:color w:val="000000" w:themeColor="text1"/>
                <w:szCs w:val="21"/>
              </w:rPr>
            </w:pPr>
            <w:r w:rsidRPr="005A319D">
              <w:rPr>
                <w:rFonts w:hint="eastAsia"/>
                <w:color w:val="000000" w:themeColor="text1"/>
                <w:szCs w:val="21"/>
              </w:rPr>
              <w:t>Ｂ：</w:t>
            </w:r>
            <w:r w:rsidR="00057AEE" w:rsidRPr="005A319D">
              <w:rPr>
                <w:rFonts w:hint="eastAsia"/>
                <w:color w:val="000000" w:themeColor="text1"/>
                <w:szCs w:val="21"/>
              </w:rPr>
              <w:t>月曜日から金曜日のうち、あらかじめ所属長が指定する</w:t>
            </w:r>
            <w:r w:rsidR="00C87F54" w:rsidRPr="005A319D">
              <w:rPr>
                <w:rFonts w:hint="eastAsia"/>
                <w:color w:val="000000" w:themeColor="text1"/>
                <w:szCs w:val="21"/>
              </w:rPr>
              <w:t>週３日勤務</w:t>
            </w:r>
          </w:p>
          <w:p w14:paraId="659CE4FD" w14:textId="77777777" w:rsidR="00995634" w:rsidRPr="005A319D" w:rsidRDefault="00995634" w:rsidP="00995634">
            <w:pPr>
              <w:jc w:val="left"/>
              <w:rPr>
                <w:rFonts w:eastAsia="ＭＳ 明朝"/>
                <w:color w:val="000000" w:themeColor="text1"/>
                <w:szCs w:val="21"/>
              </w:rPr>
            </w:pPr>
            <w:r w:rsidRPr="005A319D">
              <w:rPr>
                <w:rFonts w:eastAsia="ＭＳ 明朝" w:hint="eastAsia"/>
                <w:color w:val="000000" w:themeColor="text1"/>
                <w:szCs w:val="21"/>
              </w:rPr>
              <w:t>※</w:t>
            </w:r>
            <w:r w:rsidR="00C85FF8" w:rsidRPr="005A319D">
              <w:rPr>
                <w:rFonts w:eastAsia="ＭＳ 明朝"/>
                <w:color w:val="000000" w:themeColor="text1"/>
                <w:szCs w:val="21"/>
              </w:rPr>
              <w:t>「国民の祝日に関する法律」に規定する休日</w:t>
            </w:r>
            <w:r w:rsidR="0086012E" w:rsidRPr="005A319D">
              <w:rPr>
                <w:rFonts w:eastAsia="ＭＳ 明朝" w:hint="eastAsia"/>
                <w:color w:val="000000" w:themeColor="text1"/>
                <w:szCs w:val="21"/>
              </w:rPr>
              <w:t>、閉庁日</w:t>
            </w:r>
            <w:r w:rsidR="00C85FF8" w:rsidRPr="005A319D">
              <w:rPr>
                <w:rFonts w:eastAsia="ＭＳ 明朝" w:hint="eastAsia"/>
                <w:color w:val="000000" w:themeColor="text1"/>
                <w:szCs w:val="21"/>
              </w:rPr>
              <w:t>は除きます。</w:t>
            </w:r>
          </w:p>
          <w:p w14:paraId="21756FAE" w14:textId="295C8D86" w:rsidR="0086012E" w:rsidRPr="005A319D" w:rsidRDefault="0086012E" w:rsidP="00995634">
            <w:pPr>
              <w:jc w:val="left"/>
              <w:rPr>
                <w:rFonts w:eastAsia="ＭＳ 明朝"/>
                <w:color w:val="000000" w:themeColor="text1"/>
                <w:szCs w:val="21"/>
              </w:rPr>
            </w:pPr>
            <w:r w:rsidRPr="005A319D">
              <w:rPr>
                <w:rFonts w:eastAsia="ＭＳ 明朝" w:hint="eastAsia"/>
                <w:color w:val="000000" w:themeColor="text1"/>
                <w:szCs w:val="21"/>
              </w:rPr>
              <w:t>※要勤務日については任用決定までに定めます。</w:t>
            </w:r>
          </w:p>
        </w:tc>
      </w:tr>
      <w:tr w:rsidR="005A319D" w:rsidRPr="005A319D" w14:paraId="7B63F0A5" w14:textId="77777777" w:rsidTr="00D66F15">
        <w:tc>
          <w:tcPr>
            <w:tcW w:w="1413" w:type="dxa"/>
            <w:vAlign w:val="center"/>
          </w:tcPr>
          <w:p w14:paraId="04777337"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勤務時間</w:t>
            </w:r>
          </w:p>
        </w:tc>
        <w:tc>
          <w:tcPr>
            <w:tcW w:w="9072" w:type="dxa"/>
          </w:tcPr>
          <w:p w14:paraId="0B783A75" w14:textId="55C9C0DD" w:rsidR="00995634" w:rsidRPr="005A319D" w:rsidRDefault="00CB1DFB"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９</w:t>
            </w:r>
            <w:r w:rsidR="00995634" w:rsidRPr="005A319D">
              <w:rPr>
                <w:rFonts w:asciiTheme="minorEastAsia" w:hAnsiTheme="minorEastAsia" w:hint="eastAsia"/>
                <w:color w:val="000000" w:themeColor="text1"/>
                <w:szCs w:val="21"/>
              </w:rPr>
              <w:t>時</w:t>
            </w:r>
            <w:r w:rsidRPr="005A319D">
              <w:rPr>
                <w:rFonts w:asciiTheme="minorEastAsia" w:hAnsiTheme="minorEastAsia" w:hint="eastAsia"/>
                <w:color w:val="000000" w:themeColor="text1"/>
                <w:szCs w:val="21"/>
              </w:rPr>
              <w:t>30</w:t>
            </w:r>
            <w:r w:rsidR="00995634" w:rsidRPr="005A319D">
              <w:rPr>
                <w:rFonts w:asciiTheme="minorEastAsia" w:hAnsiTheme="minorEastAsia" w:hint="eastAsia"/>
                <w:color w:val="000000" w:themeColor="text1"/>
                <w:szCs w:val="21"/>
              </w:rPr>
              <w:t>分～</w:t>
            </w:r>
            <w:r w:rsidRPr="005A319D">
              <w:rPr>
                <w:rFonts w:asciiTheme="minorEastAsia" w:hAnsiTheme="minorEastAsia" w:hint="eastAsia"/>
                <w:color w:val="000000" w:themeColor="text1"/>
                <w:szCs w:val="21"/>
              </w:rPr>
              <w:t>16</w:t>
            </w:r>
            <w:r w:rsidR="00995634" w:rsidRPr="005A319D">
              <w:rPr>
                <w:rFonts w:asciiTheme="minorEastAsia" w:hAnsiTheme="minorEastAsia" w:hint="eastAsia"/>
                <w:color w:val="000000" w:themeColor="text1"/>
                <w:szCs w:val="21"/>
              </w:rPr>
              <w:t>時</w:t>
            </w:r>
            <w:r w:rsidRPr="005A319D">
              <w:rPr>
                <w:rFonts w:asciiTheme="minorEastAsia" w:hAnsiTheme="minorEastAsia" w:hint="eastAsia"/>
                <w:color w:val="000000" w:themeColor="text1"/>
                <w:szCs w:val="21"/>
              </w:rPr>
              <w:t>30</w:t>
            </w:r>
            <w:r w:rsidR="00995634" w:rsidRPr="005A319D">
              <w:rPr>
                <w:rFonts w:asciiTheme="minorEastAsia" w:hAnsiTheme="minorEastAsia" w:hint="eastAsia"/>
                <w:color w:val="000000" w:themeColor="text1"/>
                <w:szCs w:val="21"/>
              </w:rPr>
              <w:t>分</w:t>
            </w:r>
          </w:p>
          <w:p w14:paraId="1E6748E3" w14:textId="77777777" w:rsidR="00995634" w:rsidRPr="005A319D" w:rsidRDefault="00995634" w:rsidP="00995634">
            <w:pPr>
              <w:jc w:val="left"/>
              <w:rPr>
                <w:rFonts w:eastAsia="ＭＳ 明朝"/>
                <w:color w:val="000000" w:themeColor="text1"/>
                <w:w w:val="90"/>
                <w:szCs w:val="21"/>
              </w:rPr>
            </w:pPr>
            <w:r w:rsidRPr="005A319D">
              <w:rPr>
                <w:rFonts w:asciiTheme="minorEastAsia" w:hAnsiTheme="minorEastAsia" w:hint="eastAsia"/>
                <w:color w:val="000000" w:themeColor="text1"/>
                <w:szCs w:val="21"/>
              </w:rPr>
              <w:t>休憩時間（無給）：所属長の指定する１時間</w:t>
            </w:r>
          </w:p>
        </w:tc>
      </w:tr>
      <w:tr w:rsidR="005A319D" w:rsidRPr="005A319D" w14:paraId="4EFA1EA1" w14:textId="77777777" w:rsidTr="00D66F15">
        <w:tc>
          <w:tcPr>
            <w:tcW w:w="1413" w:type="dxa"/>
            <w:vAlign w:val="center"/>
          </w:tcPr>
          <w:p w14:paraId="4413F562"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勤務場所</w:t>
            </w:r>
          </w:p>
        </w:tc>
        <w:tc>
          <w:tcPr>
            <w:tcW w:w="9072" w:type="dxa"/>
          </w:tcPr>
          <w:p w14:paraId="4CB98BCA" w14:textId="77777777" w:rsidR="00995634" w:rsidRPr="005A319D" w:rsidRDefault="00995634"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磯子区役所　高齢・障害支援課</w:t>
            </w:r>
          </w:p>
          <w:p w14:paraId="0534A066" w14:textId="77777777" w:rsidR="00995634" w:rsidRPr="005A319D" w:rsidRDefault="00995634" w:rsidP="00995634">
            <w:pPr>
              <w:jc w:val="left"/>
              <w:rPr>
                <w:rFonts w:asciiTheme="minorEastAsia" w:hAnsiTheme="minorEastAsia"/>
                <w:color w:val="000000" w:themeColor="text1"/>
                <w:szCs w:val="21"/>
                <w:lang w:eastAsia="zh-TW"/>
              </w:rPr>
            </w:pPr>
            <w:r w:rsidRPr="005A319D">
              <w:rPr>
                <w:rFonts w:asciiTheme="minorEastAsia" w:hAnsiTheme="minorEastAsia" w:hint="eastAsia"/>
                <w:color w:val="000000" w:themeColor="text1"/>
                <w:szCs w:val="21"/>
                <w:lang w:eastAsia="zh-TW"/>
              </w:rPr>
              <w:t>（〒235-0016　磯子区磯子３－５－１　磯子区総合庁舎　５階）</w:t>
            </w:r>
          </w:p>
        </w:tc>
      </w:tr>
      <w:tr w:rsidR="005A319D" w:rsidRPr="005A319D" w14:paraId="6DC205AE" w14:textId="77777777" w:rsidTr="00D66F15">
        <w:tc>
          <w:tcPr>
            <w:tcW w:w="1413" w:type="dxa"/>
            <w:vAlign w:val="center"/>
          </w:tcPr>
          <w:p w14:paraId="6C75DB74"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報　　酬</w:t>
            </w:r>
          </w:p>
        </w:tc>
        <w:tc>
          <w:tcPr>
            <w:tcW w:w="9072" w:type="dxa"/>
          </w:tcPr>
          <w:p w14:paraId="07CAD003" w14:textId="3BDBBF81" w:rsidR="00995634" w:rsidRPr="005A319D" w:rsidRDefault="00995634"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 xml:space="preserve">時給　</w:t>
            </w:r>
            <w:r w:rsidRPr="005A319D">
              <w:rPr>
                <w:rFonts w:asciiTheme="minorEastAsia" w:hAnsiTheme="minorEastAsia"/>
                <w:color w:val="000000" w:themeColor="text1"/>
                <w:szCs w:val="21"/>
              </w:rPr>
              <w:t>1</w:t>
            </w:r>
            <w:r w:rsidRPr="005A319D">
              <w:rPr>
                <w:rFonts w:asciiTheme="minorEastAsia" w:hAnsiTheme="minorEastAsia" w:hint="eastAsia"/>
                <w:color w:val="000000" w:themeColor="text1"/>
                <w:szCs w:val="21"/>
              </w:rPr>
              <w:t>,</w:t>
            </w:r>
            <w:r w:rsidR="00891FFC" w:rsidRPr="005A319D">
              <w:rPr>
                <w:rFonts w:asciiTheme="minorEastAsia" w:hAnsiTheme="minorEastAsia" w:hint="eastAsia"/>
                <w:color w:val="000000" w:themeColor="text1"/>
                <w:szCs w:val="21"/>
              </w:rPr>
              <w:t>788</w:t>
            </w:r>
            <w:r w:rsidRPr="005A319D">
              <w:rPr>
                <w:rFonts w:asciiTheme="minorEastAsia" w:hAnsiTheme="minorEastAsia" w:hint="eastAsia"/>
                <w:color w:val="000000" w:themeColor="text1"/>
                <w:szCs w:val="21"/>
              </w:rPr>
              <w:t>円［１日あたり1</w:t>
            </w:r>
            <w:r w:rsidR="00CB1DFB" w:rsidRPr="005A319D">
              <w:rPr>
                <w:rFonts w:asciiTheme="minorEastAsia" w:hAnsiTheme="minorEastAsia" w:hint="eastAsia"/>
                <w:color w:val="000000" w:themeColor="text1"/>
                <w:szCs w:val="21"/>
              </w:rPr>
              <w:t>0</w:t>
            </w:r>
            <w:r w:rsidRPr="005A319D">
              <w:rPr>
                <w:rFonts w:asciiTheme="minorEastAsia" w:hAnsiTheme="minorEastAsia"/>
                <w:color w:val="000000" w:themeColor="text1"/>
                <w:szCs w:val="21"/>
              </w:rPr>
              <w:t>,</w:t>
            </w:r>
            <w:r w:rsidR="00CB1DFB" w:rsidRPr="005A319D">
              <w:rPr>
                <w:rFonts w:asciiTheme="minorEastAsia" w:hAnsiTheme="minorEastAsia" w:hint="eastAsia"/>
                <w:color w:val="000000" w:themeColor="text1"/>
                <w:szCs w:val="21"/>
              </w:rPr>
              <w:t>728</w:t>
            </w:r>
            <w:r w:rsidRPr="005A319D">
              <w:rPr>
                <w:rFonts w:asciiTheme="minorEastAsia" w:hAnsiTheme="minorEastAsia" w:hint="eastAsia"/>
                <w:color w:val="000000" w:themeColor="text1"/>
                <w:szCs w:val="21"/>
              </w:rPr>
              <w:t>円］（翌月払い・毎月21日）</w:t>
            </w:r>
          </w:p>
          <w:p w14:paraId="2F5F18FE" w14:textId="77777777" w:rsidR="00995634" w:rsidRPr="005A319D" w:rsidRDefault="0086012E"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Ａ：</w:t>
            </w:r>
            <w:r w:rsidR="00995634" w:rsidRPr="005A319D">
              <w:rPr>
                <w:rFonts w:asciiTheme="minorEastAsia" w:hAnsiTheme="minorEastAsia" w:hint="eastAsia"/>
                <w:color w:val="000000" w:themeColor="text1"/>
                <w:szCs w:val="21"/>
              </w:rPr>
              <w:t>通勤費用（実費相当額）を別途支給します。</w:t>
            </w:r>
          </w:p>
          <w:p w14:paraId="7D85CE67" w14:textId="77777777" w:rsidR="0086012E" w:rsidRPr="005A319D" w:rsidRDefault="0086012E"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Ｂ：期末手当、勤勉手当、通勤費用（実費相当額）を別途支給します。</w:t>
            </w:r>
          </w:p>
          <w:p w14:paraId="0A9ABFF0" w14:textId="7A18682B" w:rsidR="0086012E" w:rsidRPr="005A319D" w:rsidRDefault="0086012E"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※制度の変更等により、任用期間中に内容が変更となる可能性があります。</w:t>
            </w:r>
          </w:p>
        </w:tc>
      </w:tr>
      <w:tr w:rsidR="005A319D" w:rsidRPr="005A319D" w14:paraId="31846243" w14:textId="77777777" w:rsidTr="00D66F15">
        <w:tc>
          <w:tcPr>
            <w:tcW w:w="1413" w:type="dxa"/>
            <w:vAlign w:val="center"/>
          </w:tcPr>
          <w:p w14:paraId="4760E234"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休　　暇</w:t>
            </w:r>
          </w:p>
        </w:tc>
        <w:tc>
          <w:tcPr>
            <w:tcW w:w="9072" w:type="dxa"/>
          </w:tcPr>
          <w:p w14:paraId="6AD2BC08" w14:textId="77777777" w:rsidR="00995634" w:rsidRPr="005A319D" w:rsidRDefault="00995634" w:rsidP="0099563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年次休暇　等</w:t>
            </w:r>
          </w:p>
        </w:tc>
      </w:tr>
      <w:tr w:rsidR="005A319D" w:rsidRPr="005A319D" w14:paraId="4BEDCCDD" w14:textId="77777777" w:rsidTr="00D66F15">
        <w:tc>
          <w:tcPr>
            <w:tcW w:w="1413" w:type="dxa"/>
            <w:vAlign w:val="center"/>
          </w:tcPr>
          <w:p w14:paraId="3EBA78C9" w14:textId="77777777" w:rsidR="00995634" w:rsidRPr="005A319D" w:rsidRDefault="00995634" w:rsidP="00995634">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社会保険</w:t>
            </w:r>
          </w:p>
        </w:tc>
        <w:tc>
          <w:tcPr>
            <w:tcW w:w="9072" w:type="dxa"/>
          </w:tcPr>
          <w:p w14:paraId="50EDEB74" w14:textId="02827C11" w:rsidR="0086012E" w:rsidRPr="005A319D" w:rsidRDefault="0086012E" w:rsidP="00995634">
            <w:pPr>
              <w:jc w:val="left"/>
              <w:rPr>
                <w:rFonts w:eastAsia="ＭＳ 明朝"/>
                <w:color w:val="000000" w:themeColor="text1"/>
                <w:szCs w:val="21"/>
              </w:rPr>
            </w:pPr>
            <w:r w:rsidRPr="005A319D">
              <w:rPr>
                <w:rFonts w:eastAsia="ＭＳ 明朝" w:hint="eastAsia"/>
                <w:color w:val="000000" w:themeColor="text1"/>
                <w:szCs w:val="21"/>
              </w:rPr>
              <w:t>なし</w:t>
            </w:r>
          </w:p>
          <w:p w14:paraId="12B885B3" w14:textId="72340698" w:rsidR="00995634" w:rsidRPr="005A319D" w:rsidRDefault="00286877" w:rsidP="00995634">
            <w:pPr>
              <w:jc w:val="left"/>
              <w:rPr>
                <w:rFonts w:asciiTheme="minorEastAsia" w:hAnsiTheme="minorEastAsia"/>
                <w:color w:val="000000" w:themeColor="text1"/>
                <w:szCs w:val="21"/>
              </w:rPr>
            </w:pPr>
            <w:r w:rsidRPr="005A319D">
              <w:rPr>
                <w:rFonts w:eastAsia="ＭＳ 明朝" w:hint="eastAsia"/>
                <w:color w:val="000000" w:themeColor="text1"/>
                <w:szCs w:val="21"/>
              </w:rPr>
              <w:t>※</w:t>
            </w:r>
            <w:r w:rsidR="00995634" w:rsidRPr="005A319D">
              <w:rPr>
                <w:rFonts w:asciiTheme="minorEastAsia" w:hAnsiTheme="minorEastAsia" w:hint="eastAsia"/>
                <w:color w:val="000000" w:themeColor="text1"/>
                <w:szCs w:val="21"/>
              </w:rPr>
              <w:t>兼職の状況によっては、健康保険等の加入対象となる場合があります。</w:t>
            </w:r>
          </w:p>
        </w:tc>
      </w:tr>
    </w:tbl>
    <w:p w14:paraId="2EDD41B0" w14:textId="4697B37F" w:rsidR="00824C37" w:rsidRPr="005A319D" w:rsidRDefault="00DE62FF" w:rsidP="00286877">
      <w:pPr>
        <w:ind w:right="756"/>
        <w:rPr>
          <w:rFonts w:asciiTheme="minorEastAsia" w:eastAsiaTheme="minorEastAsia" w:hAnsiTheme="minorEastAsia"/>
          <w:color w:val="000000" w:themeColor="text1"/>
          <w:w w:val="90"/>
          <w:szCs w:val="21"/>
        </w:rPr>
      </w:pPr>
      <w:r w:rsidRPr="005A319D">
        <w:rPr>
          <w:rFonts w:asciiTheme="minorEastAsia" w:eastAsiaTheme="minorEastAsia" w:hAnsiTheme="minorEastAsia" w:hint="eastAsia"/>
          <w:color w:val="000000" w:themeColor="text1"/>
          <w:w w:val="90"/>
          <w:szCs w:val="21"/>
        </w:rPr>
        <w:t>※その他勤務条件等は、横浜市会計年度任用職員の給与及び費用弁償に関する条例等の関連規定に基づきます。</w:t>
      </w:r>
    </w:p>
    <w:p w14:paraId="7C95295E" w14:textId="2B1D19CA" w:rsidR="00286877" w:rsidRPr="005A319D" w:rsidRDefault="00286877" w:rsidP="00286877">
      <w:pPr>
        <w:ind w:right="756"/>
        <w:rPr>
          <w:rFonts w:asciiTheme="minorEastAsia" w:eastAsiaTheme="minorEastAsia" w:hAnsiTheme="minorEastAsia"/>
          <w:color w:val="000000" w:themeColor="text1"/>
          <w:w w:val="90"/>
          <w:szCs w:val="21"/>
        </w:rPr>
      </w:pPr>
    </w:p>
    <w:p w14:paraId="16731907" w14:textId="77777777" w:rsidR="00554709" w:rsidRPr="005A319D" w:rsidRDefault="00554709" w:rsidP="00286877">
      <w:pPr>
        <w:ind w:right="756"/>
        <w:rPr>
          <w:rFonts w:asciiTheme="minorEastAsia" w:eastAsiaTheme="minorEastAsia" w:hAnsiTheme="minorEastAsia"/>
          <w:color w:val="000000" w:themeColor="text1"/>
          <w:w w:val="90"/>
          <w:szCs w:val="21"/>
        </w:rPr>
      </w:pPr>
    </w:p>
    <w:p w14:paraId="792DBC66" w14:textId="77777777" w:rsidR="00E37D2D" w:rsidRPr="005A319D" w:rsidRDefault="00DE62FF" w:rsidP="00BB0090">
      <w:pPr>
        <w:pStyle w:val="a8"/>
        <w:numPr>
          <w:ilvl w:val="0"/>
          <w:numId w:val="11"/>
        </w:numPr>
        <w:ind w:leftChars="0"/>
        <w:jc w:val="left"/>
        <w:rPr>
          <w:rFonts w:asciiTheme="majorEastAsia" w:eastAsiaTheme="majorEastAsia" w:hAnsiTheme="majorEastAsia"/>
          <w:b/>
          <w:color w:val="000000" w:themeColor="text1"/>
          <w:szCs w:val="22"/>
        </w:rPr>
      </w:pPr>
      <w:r w:rsidRPr="005A319D">
        <w:rPr>
          <w:rFonts w:asciiTheme="majorEastAsia" w:eastAsiaTheme="majorEastAsia" w:hAnsiTheme="majorEastAsia" w:hint="eastAsia"/>
          <w:b/>
          <w:color w:val="000000" w:themeColor="text1"/>
          <w:szCs w:val="22"/>
        </w:rPr>
        <w:t>応募方法</w:t>
      </w:r>
    </w:p>
    <w:tbl>
      <w:tblPr>
        <w:tblStyle w:val="a7"/>
        <w:tblW w:w="10485" w:type="dxa"/>
        <w:tblLook w:val="04A0" w:firstRow="1" w:lastRow="0" w:firstColumn="1" w:lastColumn="0" w:noHBand="0" w:noVBand="1"/>
      </w:tblPr>
      <w:tblGrid>
        <w:gridCol w:w="1413"/>
        <w:gridCol w:w="9072"/>
      </w:tblGrid>
      <w:tr w:rsidR="005A319D" w:rsidRPr="005A319D" w14:paraId="2496B0E5" w14:textId="77777777" w:rsidTr="00D66F15">
        <w:tc>
          <w:tcPr>
            <w:tcW w:w="1413" w:type="dxa"/>
            <w:vAlign w:val="center"/>
          </w:tcPr>
          <w:p w14:paraId="6AA18F7C" w14:textId="77777777" w:rsidR="00DE62FF" w:rsidRPr="005A319D" w:rsidRDefault="008E283E" w:rsidP="0092579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応募</w:t>
            </w:r>
            <w:r w:rsidR="00DE62FF" w:rsidRPr="005A319D">
              <w:rPr>
                <w:rFonts w:asciiTheme="minorEastAsia" w:hAnsiTheme="minorEastAsia" w:hint="eastAsia"/>
                <w:color w:val="000000" w:themeColor="text1"/>
                <w:szCs w:val="21"/>
              </w:rPr>
              <w:t>書類</w:t>
            </w:r>
          </w:p>
        </w:tc>
        <w:tc>
          <w:tcPr>
            <w:tcW w:w="9072" w:type="dxa"/>
          </w:tcPr>
          <w:p w14:paraId="530A80C1" w14:textId="5297B433" w:rsidR="00824C37" w:rsidRPr="005A319D" w:rsidRDefault="00824C37" w:rsidP="00824C37">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次の(</w:t>
            </w:r>
            <w:r w:rsidRPr="005A319D">
              <w:rPr>
                <w:rFonts w:asciiTheme="minorEastAsia" w:hAnsiTheme="minorEastAsia"/>
                <w:color w:val="000000" w:themeColor="text1"/>
                <w:szCs w:val="21"/>
              </w:rPr>
              <w:t>1</w:t>
            </w:r>
            <w:r w:rsidRPr="005A319D">
              <w:rPr>
                <w:rFonts w:asciiTheme="minorEastAsia" w:hAnsiTheme="minorEastAsia" w:hint="eastAsia"/>
                <w:color w:val="000000" w:themeColor="text1"/>
                <w:szCs w:val="21"/>
              </w:rPr>
              <w:t>)</w:t>
            </w:r>
            <w:r w:rsidR="007F321A" w:rsidRPr="005A319D">
              <w:rPr>
                <w:rFonts w:asciiTheme="minorEastAsia" w:hAnsiTheme="minorEastAsia" w:hint="eastAsia"/>
                <w:color w:val="000000" w:themeColor="text1"/>
                <w:szCs w:val="21"/>
              </w:rPr>
              <w:t>・(2</w:t>
            </w:r>
            <w:r w:rsidRPr="005A319D">
              <w:rPr>
                <w:rFonts w:asciiTheme="minorEastAsia" w:hAnsiTheme="minorEastAsia" w:hint="eastAsia"/>
                <w:color w:val="000000" w:themeColor="text1"/>
                <w:szCs w:val="21"/>
              </w:rPr>
              <w:t>)の書類に必要事項を記入のうえ、御提出ください。</w:t>
            </w:r>
          </w:p>
          <w:p w14:paraId="54FA5DDA" w14:textId="77777777" w:rsidR="00824C37" w:rsidRPr="005A319D" w:rsidRDefault="00824C37" w:rsidP="00824C37">
            <w:pPr>
              <w:jc w:val="left"/>
              <w:rPr>
                <w:rFonts w:asciiTheme="minorEastAsia" w:hAnsiTheme="minorEastAsia"/>
                <w:color w:val="000000" w:themeColor="text1"/>
                <w:szCs w:val="21"/>
                <w:lang w:eastAsia="zh-TW"/>
              </w:rPr>
            </w:pPr>
            <w:r w:rsidRPr="005A319D">
              <w:rPr>
                <w:rFonts w:asciiTheme="minorEastAsia" w:hAnsiTheme="minorEastAsia" w:hint="eastAsia"/>
                <w:color w:val="000000" w:themeColor="text1"/>
                <w:szCs w:val="21"/>
                <w:lang w:eastAsia="zh-TW"/>
              </w:rPr>
              <w:t>(</w:t>
            </w:r>
            <w:r w:rsidRPr="005A319D">
              <w:rPr>
                <w:rFonts w:asciiTheme="minorEastAsia" w:hAnsiTheme="minorEastAsia"/>
                <w:color w:val="000000" w:themeColor="text1"/>
                <w:szCs w:val="21"/>
                <w:lang w:eastAsia="zh-TW"/>
              </w:rPr>
              <w:t>1</w:t>
            </w:r>
            <w:r w:rsidRPr="005A319D">
              <w:rPr>
                <w:rFonts w:asciiTheme="minorEastAsia" w:hAnsiTheme="minorEastAsia" w:hint="eastAsia"/>
                <w:color w:val="000000" w:themeColor="text1"/>
                <w:szCs w:val="21"/>
                <w:lang w:eastAsia="zh-TW"/>
              </w:rPr>
              <w:t>)</w:t>
            </w:r>
            <w:r w:rsidRPr="005A319D">
              <w:rPr>
                <w:rFonts w:asciiTheme="minorEastAsia" w:hAnsiTheme="minorEastAsia"/>
                <w:color w:val="000000" w:themeColor="text1"/>
                <w:szCs w:val="21"/>
                <w:lang w:eastAsia="zh-TW"/>
              </w:rPr>
              <w:t xml:space="preserve"> </w:t>
            </w:r>
            <w:r w:rsidRPr="005A319D">
              <w:rPr>
                <w:rFonts w:asciiTheme="minorEastAsia" w:hAnsiTheme="minorEastAsia" w:hint="eastAsia"/>
                <w:color w:val="000000" w:themeColor="text1"/>
                <w:szCs w:val="21"/>
                <w:lang w:eastAsia="zh-TW"/>
              </w:rPr>
              <w:t>会計年度任用職員申込書</w:t>
            </w:r>
          </w:p>
          <w:p w14:paraId="23EF6A0F" w14:textId="77777777" w:rsidR="00824C37" w:rsidRPr="005A319D" w:rsidRDefault="00824C37" w:rsidP="00824C37">
            <w:pPr>
              <w:ind w:firstLineChars="100" w:firstLine="167"/>
              <w:jc w:val="left"/>
              <w:rPr>
                <w:rFonts w:asciiTheme="minorEastAsia" w:hAnsiTheme="minorEastAsia"/>
                <w:color w:val="000000" w:themeColor="text1"/>
                <w:w w:val="80"/>
                <w:szCs w:val="21"/>
              </w:rPr>
            </w:pPr>
            <w:r w:rsidRPr="005A319D">
              <w:rPr>
                <w:rFonts w:asciiTheme="minorEastAsia" w:hAnsiTheme="minorEastAsia" w:hint="eastAsia"/>
                <w:color w:val="000000" w:themeColor="text1"/>
                <w:w w:val="80"/>
                <w:szCs w:val="21"/>
              </w:rPr>
              <w:t>※選考時の連絡にも使用するため、電話番号は平日の日中に連絡可能なものをご記入ください。</w:t>
            </w:r>
          </w:p>
          <w:p w14:paraId="44145B6C" w14:textId="7FFE9B4A" w:rsidR="00C310B4" w:rsidRPr="005A319D" w:rsidRDefault="007F321A" w:rsidP="00286877">
            <w:pPr>
              <w:jc w:val="left"/>
              <w:rPr>
                <w:rFonts w:asciiTheme="minorEastAsia" w:hAnsiTheme="minorEastAsia"/>
                <w:color w:val="000000" w:themeColor="text1"/>
                <w:szCs w:val="21"/>
              </w:rPr>
            </w:pPr>
            <w:r w:rsidRPr="005A319D">
              <w:rPr>
                <w:rFonts w:asciiTheme="minorEastAsia" w:hAnsiTheme="minorEastAsia"/>
                <w:color w:val="000000" w:themeColor="text1"/>
                <w:szCs w:val="21"/>
              </w:rPr>
              <w:t>(2</w:t>
            </w:r>
            <w:r w:rsidR="004007E1" w:rsidRPr="005A319D">
              <w:rPr>
                <w:rFonts w:asciiTheme="minorEastAsia" w:hAnsiTheme="minorEastAsia"/>
                <w:color w:val="000000" w:themeColor="text1"/>
                <w:szCs w:val="21"/>
              </w:rPr>
              <w:t xml:space="preserve">) </w:t>
            </w:r>
            <w:r w:rsidR="004007E1" w:rsidRPr="005A319D">
              <w:rPr>
                <w:rFonts w:asciiTheme="minorEastAsia" w:hAnsiTheme="minorEastAsia" w:hint="eastAsia"/>
                <w:color w:val="000000" w:themeColor="text1"/>
                <w:szCs w:val="21"/>
              </w:rPr>
              <w:t>保健師免許又は看護師免許の写し</w:t>
            </w:r>
          </w:p>
          <w:p w14:paraId="39EB2A0D" w14:textId="77777777" w:rsidR="008E283E" w:rsidRPr="005A319D" w:rsidRDefault="008E283E" w:rsidP="00057AEE">
            <w:pPr>
              <w:ind w:firstLineChars="100" w:firstLine="21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※応募にあたっては、所定の様式を使用してください。</w:t>
            </w:r>
          </w:p>
          <w:p w14:paraId="0DB8F59D" w14:textId="77777777" w:rsidR="008E283E" w:rsidRPr="005A319D" w:rsidRDefault="008E283E" w:rsidP="00057AEE">
            <w:pPr>
              <w:ind w:firstLineChars="100" w:firstLine="21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※活字での作成も可とします。</w:t>
            </w:r>
          </w:p>
          <w:p w14:paraId="0BB3470E" w14:textId="77777777" w:rsidR="0092579B" w:rsidRPr="005A319D" w:rsidRDefault="0092579B" w:rsidP="00057AEE">
            <w:pPr>
              <w:ind w:firstLineChars="100" w:firstLine="21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※手書きの場合、鉛筆（消えるボールペン含む）は使用不可とします。</w:t>
            </w:r>
          </w:p>
          <w:p w14:paraId="77B98E58" w14:textId="77777777" w:rsidR="00FA5E73" w:rsidRPr="005A319D" w:rsidRDefault="008E283E" w:rsidP="00057AEE">
            <w:pPr>
              <w:ind w:firstLineChars="100" w:firstLine="21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lastRenderedPageBreak/>
              <w:t>※御提出いただいた書類は返却できませんので</w:t>
            </w:r>
            <w:r w:rsidR="0092579B" w:rsidRPr="005A319D">
              <w:rPr>
                <w:rFonts w:asciiTheme="minorEastAsia" w:hAnsiTheme="minorEastAsia" w:hint="eastAsia"/>
                <w:color w:val="000000" w:themeColor="text1"/>
                <w:szCs w:val="21"/>
              </w:rPr>
              <w:t>、あらかじめ</w:t>
            </w:r>
            <w:r w:rsidRPr="005A319D">
              <w:rPr>
                <w:rFonts w:asciiTheme="minorEastAsia" w:hAnsiTheme="minorEastAsia" w:hint="eastAsia"/>
                <w:color w:val="000000" w:themeColor="text1"/>
                <w:szCs w:val="21"/>
              </w:rPr>
              <w:t>御了承ください。</w:t>
            </w:r>
          </w:p>
        </w:tc>
      </w:tr>
      <w:tr w:rsidR="005A319D" w:rsidRPr="005A319D" w14:paraId="099059AF" w14:textId="77777777" w:rsidTr="00D66F15">
        <w:tc>
          <w:tcPr>
            <w:tcW w:w="1413" w:type="dxa"/>
            <w:vAlign w:val="center"/>
          </w:tcPr>
          <w:p w14:paraId="440CFC76" w14:textId="77777777" w:rsidR="00DE62FF" w:rsidRPr="005A319D" w:rsidRDefault="008E283E" w:rsidP="0092579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lastRenderedPageBreak/>
              <w:t>配布場所</w:t>
            </w:r>
          </w:p>
        </w:tc>
        <w:tc>
          <w:tcPr>
            <w:tcW w:w="9072" w:type="dxa"/>
          </w:tcPr>
          <w:p w14:paraId="413E0858" w14:textId="77777777" w:rsidR="00622DE4" w:rsidRPr="005A319D" w:rsidRDefault="00622DE4" w:rsidP="00622DE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1</w:t>
            </w: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 xml:space="preserve"> </w:t>
            </w:r>
            <w:r w:rsidRPr="005A319D">
              <w:rPr>
                <w:rFonts w:asciiTheme="minorEastAsia" w:hAnsiTheme="minorEastAsia" w:hint="eastAsia"/>
                <w:color w:val="000000" w:themeColor="text1"/>
                <w:szCs w:val="21"/>
              </w:rPr>
              <w:t>磯子区役所　高齢・障害支援課（磯子区総合庁舎　５階51番窓口）</w:t>
            </w:r>
          </w:p>
          <w:p w14:paraId="03D2EAC5" w14:textId="77777777" w:rsidR="00622DE4" w:rsidRPr="005A319D" w:rsidRDefault="00622DE4" w:rsidP="00622DE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2</w:t>
            </w: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 xml:space="preserve"> </w:t>
            </w:r>
            <w:r w:rsidRPr="005A319D">
              <w:rPr>
                <w:rFonts w:asciiTheme="minorEastAsia" w:hAnsiTheme="minorEastAsia" w:hint="eastAsia"/>
                <w:color w:val="000000" w:themeColor="text1"/>
                <w:szCs w:val="21"/>
              </w:rPr>
              <w:t>磯子区ホームページ</w:t>
            </w:r>
          </w:p>
          <w:p w14:paraId="4D853007" w14:textId="749551EC" w:rsidR="008456F4" w:rsidRPr="005A319D" w:rsidRDefault="0071207C" w:rsidP="00AE19BB">
            <w:pPr>
              <w:ind w:firstLineChars="200" w:firstLine="420"/>
              <w:jc w:val="left"/>
              <w:rPr>
                <w:rFonts w:asciiTheme="minorEastAsia" w:hAnsiTheme="minorEastAsia"/>
                <w:color w:val="000000" w:themeColor="text1"/>
                <w:szCs w:val="21"/>
              </w:rPr>
            </w:pPr>
            <w:hyperlink r:id="rId8" w:history="1">
              <w:r w:rsidRPr="005A319D">
                <w:rPr>
                  <w:rStyle w:val="a9"/>
                  <w:color w:val="000000" w:themeColor="text1"/>
                </w:rPr>
                <w:t>https://www.city.yokohama.lg.jp/isogo/kusei/saiyo/</w:t>
              </w:r>
            </w:hyperlink>
          </w:p>
        </w:tc>
      </w:tr>
      <w:tr w:rsidR="005A319D" w:rsidRPr="005A319D" w14:paraId="6BA5684F" w14:textId="77777777" w:rsidTr="00D66F15">
        <w:tc>
          <w:tcPr>
            <w:tcW w:w="1413" w:type="dxa"/>
            <w:vAlign w:val="center"/>
          </w:tcPr>
          <w:p w14:paraId="01CD3996" w14:textId="77777777" w:rsidR="00CE01E3" w:rsidRPr="005A319D" w:rsidRDefault="008E283E" w:rsidP="00CE01E3">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提 出 先</w:t>
            </w:r>
          </w:p>
        </w:tc>
        <w:tc>
          <w:tcPr>
            <w:tcW w:w="9072" w:type="dxa"/>
          </w:tcPr>
          <w:p w14:paraId="3926ED02" w14:textId="77777777" w:rsidR="00622DE4" w:rsidRPr="005A319D" w:rsidRDefault="00622DE4" w:rsidP="00622DE4">
            <w:pPr>
              <w:jc w:val="left"/>
              <w:rPr>
                <w:rFonts w:asciiTheme="minorEastAsia" w:hAnsiTheme="minorEastAsia"/>
                <w:color w:val="000000" w:themeColor="text1"/>
                <w:szCs w:val="21"/>
              </w:rPr>
            </w:pPr>
            <w:r w:rsidRPr="005A319D">
              <w:rPr>
                <w:rFonts w:asciiTheme="minorEastAsia" w:hAnsiTheme="minorEastAsia"/>
                <w:color w:val="000000" w:themeColor="text1"/>
                <w:szCs w:val="21"/>
              </w:rPr>
              <w:t xml:space="preserve">(1) </w:t>
            </w:r>
            <w:r w:rsidRPr="005A319D">
              <w:rPr>
                <w:rFonts w:asciiTheme="minorEastAsia" w:hAnsiTheme="minorEastAsia" w:hint="eastAsia"/>
                <w:color w:val="000000" w:themeColor="text1"/>
                <w:szCs w:val="21"/>
              </w:rPr>
              <w:t>郵送の場合</w:t>
            </w:r>
          </w:p>
          <w:p w14:paraId="255F4471" w14:textId="77777777" w:rsidR="00622DE4" w:rsidRPr="005A319D" w:rsidRDefault="00622DE4" w:rsidP="00622DE4">
            <w:pPr>
              <w:ind w:firstLineChars="200" w:firstLine="42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235-0016　横浜市磯子区磯子３－５－１</w:t>
            </w:r>
          </w:p>
          <w:p w14:paraId="52D15DF2" w14:textId="77777777" w:rsidR="00622DE4" w:rsidRPr="005A319D" w:rsidRDefault="009A6D68" w:rsidP="00622DE4">
            <w:pPr>
              <w:ind w:firstLineChars="200" w:firstLine="42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磯子区役所　高齢・障害支援課　高齢者支援業務</w:t>
            </w:r>
            <w:r w:rsidR="00622DE4" w:rsidRPr="005A319D">
              <w:rPr>
                <w:rFonts w:asciiTheme="minorEastAsia" w:hAnsiTheme="minorEastAsia" w:hint="eastAsia"/>
                <w:color w:val="000000" w:themeColor="text1"/>
                <w:szCs w:val="21"/>
              </w:rPr>
              <w:t>採用担当　行</w:t>
            </w:r>
          </w:p>
          <w:p w14:paraId="450DDDE9" w14:textId="77777777" w:rsidR="00622DE4" w:rsidRPr="005A319D" w:rsidRDefault="00622DE4" w:rsidP="00622DE4">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2</w:t>
            </w:r>
            <w:r w:rsidRPr="005A319D">
              <w:rPr>
                <w:rFonts w:asciiTheme="minorEastAsia" w:hAnsiTheme="minorEastAsia" w:hint="eastAsia"/>
                <w:color w:val="000000" w:themeColor="text1"/>
                <w:szCs w:val="21"/>
              </w:rPr>
              <w:t>)</w:t>
            </w:r>
            <w:r w:rsidRPr="005A319D">
              <w:rPr>
                <w:rFonts w:asciiTheme="minorEastAsia" w:hAnsiTheme="minorEastAsia"/>
                <w:color w:val="000000" w:themeColor="text1"/>
                <w:szCs w:val="21"/>
              </w:rPr>
              <w:t xml:space="preserve"> </w:t>
            </w:r>
            <w:r w:rsidRPr="005A319D">
              <w:rPr>
                <w:rFonts w:asciiTheme="minorEastAsia" w:hAnsiTheme="minorEastAsia" w:hint="eastAsia"/>
                <w:color w:val="000000" w:themeColor="text1"/>
                <w:szCs w:val="21"/>
              </w:rPr>
              <w:t>窓口持参の場合　※受付は、平日８時45分～17時に限ります。</w:t>
            </w:r>
          </w:p>
          <w:p w14:paraId="40071B0C" w14:textId="77777777" w:rsidR="0092579B" w:rsidRPr="005A319D" w:rsidRDefault="00622DE4" w:rsidP="00622DE4">
            <w:pPr>
              <w:ind w:firstLineChars="200" w:firstLine="420"/>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磯子区役所　高齢・障害支援課（磯子区総合庁舎　５階5</w:t>
            </w:r>
            <w:r w:rsidRPr="005A319D">
              <w:rPr>
                <w:rFonts w:asciiTheme="minorEastAsia" w:hAnsiTheme="minorEastAsia"/>
                <w:color w:val="000000" w:themeColor="text1"/>
                <w:szCs w:val="21"/>
              </w:rPr>
              <w:t>1</w:t>
            </w:r>
            <w:r w:rsidRPr="005A319D">
              <w:rPr>
                <w:rFonts w:asciiTheme="minorEastAsia" w:hAnsiTheme="minorEastAsia" w:hint="eastAsia"/>
                <w:color w:val="000000" w:themeColor="text1"/>
                <w:szCs w:val="21"/>
              </w:rPr>
              <w:t>番窓口）</w:t>
            </w:r>
          </w:p>
        </w:tc>
      </w:tr>
      <w:tr w:rsidR="005A319D" w:rsidRPr="005A319D" w14:paraId="79C13A75" w14:textId="77777777" w:rsidTr="00D66F15">
        <w:tc>
          <w:tcPr>
            <w:tcW w:w="1413" w:type="dxa"/>
            <w:vAlign w:val="center"/>
          </w:tcPr>
          <w:p w14:paraId="439F8D71" w14:textId="77777777" w:rsidR="000E61B6" w:rsidRPr="005A319D" w:rsidRDefault="000E61B6" w:rsidP="00311A2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提出期限</w:t>
            </w:r>
          </w:p>
        </w:tc>
        <w:tc>
          <w:tcPr>
            <w:tcW w:w="9072" w:type="dxa"/>
          </w:tcPr>
          <w:p w14:paraId="5B0213DF" w14:textId="79A6523E" w:rsidR="004A7903" w:rsidRPr="005A319D" w:rsidRDefault="001668AE" w:rsidP="00286877">
            <w:pPr>
              <w:jc w:val="left"/>
              <w:rPr>
                <w:rFonts w:asciiTheme="minorEastAsia" w:hAnsiTheme="minorEastAsia"/>
                <w:color w:val="000000" w:themeColor="text1"/>
                <w:szCs w:val="21"/>
                <w:lang w:eastAsia="zh-TW"/>
              </w:rPr>
            </w:pPr>
            <w:r w:rsidRPr="005A319D">
              <w:rPr>
                <w:rFonts w:asciiTheme="minorEastAsia" w:hAnsiTheme="minorEastAsia" w:hint="eastAsia"/>
                <w:color w:val="000000" w:themeColor="text1"/>
                <w:szCs w:val="21"/>
                <w:lang w:eastAsia="zh-TW"/>
              </w:rPr>
              <w:t>令和</w:t>
            </w:r>
            <w:r w:rsidR="00891FFC" w:rsidRPr="005A319D">
              <w:rPr>
                <w:rFonts w:asciiTheme="minorEastAsia" w:hAnsiTheme="minorEastAsia" w:hint="eastAsia"/>
                <w:color w:val="000000" w:themeColor="text1"/>
                <w:szCs w:val="21"/>
                <w:lang w:eastAsia="zh-TW"/>
              </w:rPr>
              <w:t>８</w:t>
            </w:r>
            <w:r w:rsidRPr="005A319D">
              <w:rPr>
                <w:rFonts w:asciiTheme="minorEastAsia" w:hAnsiTheme="minorEastAsia" w:hint="eastAsia"/>
                <w:color w:val="000000" w:themeColor="text1"/>
                <w:szCs w:val="21"/>
                <w:lang w:eastAsia="zh-TW"/>
              </w:rPr>
              <w:t>年</w:t>
            </w:r>
            <w:r w:rsidR="00C67FEB" w:rsidRPr="005A319D">
              <w:rPr>
                <w:rFonts w:asciiTheme="minorEastAsia" w:hAnsiTheme="minorEastAsia" w:hint="eastAsia"/>
                <w:color w:val="000000" w:themeColor="text1"/>
                <w:szCs w:val="21"/>
                <w:lang w:eastAsia="zh-TW"/>
              </w:rPr>
              <w:t>８</w:t>
            </w:r>
            <w:r w:rsidR="009956AF" w:rsidRPr="005A319D">
              <w:rPr>
                <w:rFonts w:asciiTheme="minorEastAsia" w:hAnsiTheme="minorEastAsia" w:hint="eastAsia"/>
                <w:color w:val="000000" w:themeColor="text1"/>
                <w:szCs w:val="21"/>
                <w:lang w:eastAsia="zh-TW"/>
              </w:rPr>
              <w:t>月</w:t>
            </w:r>
            <w:r w:rsidR="00C67FEB" w:rsidRPr="005A319D">
              <w:rPr>
                <w:rFonts w:asciiTheme="minorEastAsia" w:hAnsiTheme="minorEastAsia" w:hint="eastAsia"/>
                <w:color w:val="000000" w:themeColor="text1"/>
                <w:szCs w:val="21"/>
                <w:lang w:eastAsia="zh-TW"/>
              </w:rPr>
              <w:t>17</w:t>
            </w:r>
            <w:r w:rsidRPr="005A319D">
              <w:rPr>
                <w:rFonts w:asciiTheme="minorEastAsia" w:hAnsiTheme="minorEastAsia" w:hint="eastAsia"/>
                <w:color w:val="000000" w:themeColor="text1"/>
                <w:szCs w:val="21"/>
                <w:lang w:eastAsia="zh-TW"/>
              </w:rPr>
              <w:t>日（</w:t>
            </w:r>
            <w:r w:rsidR="00C67FEB" w:rsidRPr="005A319D">
              <w:rPr>
                <w:rFonts w:asciiTheme="minorEastAsia" w:hAnsiTheme="minorEastAsia" w:hint="eastAsia"/>
                <w:color w:val="000000" w:themeColor="text1"/>
                <w:szCs w:val="21"/>
                <w:lang w:eastAsia="zh-TW"/>
              </w:rPr>
              <w:t>月</w:t>
            </w:r>
            <w:r w:rsidR="00916429" w:rsidRPr="005A319D">
              <w:rPr>
                <w:rFonts w:asciiTheme="minorEastAsia" w:hAnsiTheme="minorEastAsia" w:hint="eastAsia"/>
                <w:color w:val="000000" w:themeColor="text1"/>
                <w:szCs w:val="21"/>
                <w:lang w:eastAsia="zh-TW"/>
              </w:rPr>
              <w:t>）17</w:t>
            </w:r>
            <w:r w:rsidR="000E61B6" w:rsidRPr="005A319D">
              <w:rPr>
                <w:rFonts w:asciiTheme="minorEastAsia" w:hAnsiTheme="minorEastAsia" w:hint="eastAsia"/>
                <w:color w:val="000000" w:themeColor="text1"/>
                <w:szCs w:val="21"/>
                <w:lang w:eastAsia="zh-TW"/>
              </w:rPr>
              <w:t>時</w:t>
            </w:r>
            <w:r w:rsidR="00973417" w:rsidRPr="005A319D">
              <w:rPr>
                <w:rFonts w:asciiTheme="minorEastAsia" w:hAnsiTheme="minorEastAsia" w:hint="eastAsia"/>
                <w:color w:val="000000" w:themeColor="text1"/>
                <w:szCs w:val="21"/>
                <w:lang w:eastAsia="zh-TW"/>
              </w:rPr>
              <w:t>【必着】</w:t>
            </w:r>
          </w:p>
        </w:tc>
      </w:tr>
    </w:tbl>
    <w:p w14:paraId="04ECA2A7" w14:textId="60E7506F" w:rsidR="00EB4C1F" w:rsidRPr="005A319D" w:rsidRDefault="00EB4C1F" w:rsidP="00BB0090">
      <w:pPr>
        <w:jc w:val="left"/>
        <w:rPr>
          <w:rFonts w:asciiTheme="minorEastAsia" w:eastAsiaTheme="minorEastAsia" w:hAnsiTheme="minorEastAsia"/>
          <w:color w:val="000000" w:themeColor="text1"/>
          <w:sz w:val="6"/>
          <w:szCs w:val="6"/>
          <w:lang w:eastAsia="zh-TW"/>
        </w:rPr>
      </w:pPr>
    </w:p>
    <w:p w14:paraId="25058F50" w14:textId="77777777" w:rsidR="00286877" w:rsidRPr="005A319D" w:rsidRDefault="00286877" w:rsidP="00BB0090">
      <w:pPr>
        <w:jc w:val="left"/>
        <w:rPr>
          <w:rFonts w:asciiTheme="minorEastAsia" w:eastAsiaTheme="minorEastAsia" w:hAnsiTheme="minorEastAsia"/>
          <w:color w:val="000000" w:themeColor="text1"/>
          <w:sz w:val="6"/>
          <w:szCs w:val="6"/>
          <w:lang w:eastAsia="zh-TW"/>
        </w:rPr>
      </w:pPr>
    </w:p>
    <w:p w14:paraId="052895CC" w14:textId="77777777" w:rsidR="00F72C1E" w:rsidRPr="005A319D" w:rsidRDefault="00F72C1E" w:rsidP="00BB0090">
      <w:pPr>
        <w:pStyle w:val="a8"/>
        <w:numPr>
          <w:ilvl w:val="0"/>
          <w:numId w:val="11"/>
        </w:numPr>
        <w:ind w:leftChars="0"/>
        <w:jc w:val="left"/>
        <w:rPr>
          <w:rFonts w:asciiTheme="majorEastAsia" w:eastAsiaTheme="majorEastAsia" w:hAnsiTheme="majorEastAsia"/>
          <w:b/>
          <w:color w:val="000000" w:themeColor="text1"/>
          <w:szCs w:val="22"/>
        </w:rPr>
      </w:pPr>
      <w:r w:rsidRPr="005A319D">
        <w:rPr>
          <w:rFonts w:asciiTheme="majorEastAsia" w:eastAsiaTheme="majorEastAsia" w:hAnsiTheme="majorEastAsia" w:hint="eastAsia"/>
          <w:b/>
          <w:color w:val="000000" w:themeColor="text1"/>
          <w:szCs w:val="22"/>
        </w:rPr>
        <w:t>選考</w:t>
      </w:r>
      <w:r w:rsidR="00521029" w:rsidRPr="005A319D">
        <w:rPr>
          <w:rFonts w:asciiTheme="majorEastAsia" w:eastAsiaTheme="majorEastAsia" w:hAnsiTheme="majorEastAsia" w:hint="eastAsia"/>
          <w:b/>
          <w:color w:val="000000" w:themeColor="text1"/>
          <w:szCs w:val="22"/>
        </w:rPr>
        <w:t>方法</w:t>
      </w:r>
    </w:p>
    <w:tbl>
      <w:tblPr>
        <w:tblStyle w:val="a7"/>
        <w:tblW w:w="10490" w:type="dxa"/>
        <w:tblInd w:w="-5" w:type="dxa"/>
        <w:tblLook w:val="04A0" w:firstRow="1" w:lastRow="0" w:firstColumn="1" w:lastColumn="0" w:noHBand="0" w:noVBand="1"/>
      </w:tblPr>
      <w:tblGrid>
        <w:gridCol w:w="1418"/>
        <w:gridCol w:w="9072"/>
      </w:tblGrid>
      <w:tr w:rsidR="005A319D" w:rsidRPr="005A319D" w14:paraId="42C2ECC9" w14:textId="77777777" w:rsidTr="0040394F">
        <w:tc>
          <w:tcPr>
            <w:tcW w:w="1418" w:type="dxa"/>
            <w:vAlign w:val="center"/>
          </w:tcPr>
          <w:p w14:paraId="01075E46" w14:textId="77777777" w:rsidR="00521029" w:rsidRPr="005A319D" w:rsidRDefault="00521029" w:rsidP="00311A2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選考方法</w:t>
            </w:r>
          </w:p>
        </w:tc>
        <w:tc>
          <w:tcPr>
            <w:tcW w:w="9072" w:type="dxa"/>
          </w:tcPr>
          <w:p w14:paraId="12B84886" w14:textId="2078B54A" w:rsidR="00521029" w:rsidRPr="005A319D" w:rsidRDefault="00DB4C57" w:rsidP="009A6D68">
            <w:pPr>
              <w:jc w:val="left"/>
              <w:rPr>
                <w:rFonts w:asciiTheme="minorEastAsia" w:hAnsiTheme="minorEastAsia"/>
                <w:color w:val="000000" w:themeColor="text1"/>
                <w:szCs w:val="21"/>
              </w:rPr>
            </w:pPr>
            <w:r w:rsidRPr="005A319D">
              <w:rPr>
                <w:rFonts w:asciiTheme="minorEastAsia" w:hAnsiTheme="minorEastAsia"/>
                <w:color w:val="000000" w:themeColor="text1"/>
                <w:szCs w:val="21"/>
              </w:rPr>
              <w:t>個人面接</w:t>
            </w:r>
            <w:r w:rsidRPr="005A319D">
              <w:rPr>
                <w:rFonts w:asciiTheme="minorEastAsia" w:hAnsiTheme="minorEastAsia" w:hint="eastAsia"/>
                <w:color w:val="000000" w:themeColor="text1"/>
                <w:szCs w:val="21"/>
              </w:rPr>
              <w:t>による</w:t>
            </w:r>
          </w:p>
        </w:tc>
      </w:tr>
      <w:tr w:rsidR="005A319D" w:rsidRPr="005A319D" w14:paraId="3039E7D2" w14:textId="77777777" w:rsidTr="0040394F">
        <w:tc>
          <w:tcPr>
            <w:tcW w:w="1418" w:type="dxa"/>
            <w:vAlign w:val="center"/>
          </w:tcPr>
          <w:p w14:paraId="4B02B186" w14:textId="77777777" w:rsidR="00521029" w:rsidRPr="005A319D" w:rsidRDefault="00521029" w:rsidP="00311A2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日　　程</w:t>
            </w:r>
          </w:p>
        </w:tc>
        <w:tc>
          <w:tcPr>
            <w:tcW w:w="9072" w:type="dxa"/>
          </w:tcPr>
          <w:p w14:paraId="40340073" w14:textId="2E38A2D2" w:rsidR="00DB4C57" w:rsidRPr="005A319D" w:rsidRDefault="00C87F54" w:rsidP="00311A2B">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８</w:t>
            </w:r>
            <w:r w:rsidR="00DB4C57" w:rsidRPr="005A319D">
              <w:rPr>
                <w:rFonts w:asciiTheme="minorEastAsia" w:hAnsiTheme="minorEastAsia"/>
                <w:color w:val="000000" w:themeColor="text1"/>
                <w:szCs w:val="21"/>
              </w:rPr>
              <w:t>月</w:t>
            </w:r>
            <w:r w:rsidRPr="005A319D">
              <w:rPr>
                <w:rFonts w:asciiTheme="minorEastAsia" w:hAnsiTheme="minorEastAsia" w:hint="eastAsia"/>
                <w:color w:val="000000" w:themeColor="text1"/>
                <w:szCs w:val="21"/>
              </w:rPr>
              <w:t>中旬</w:t>
            </w:r>
          </w:p>
          <w:p w14:paraId="4B630169" w14:textId="75DB65B4" w:rsidR="00521029" w:rsidRPr="005A319D" w:rsidRDefault="00DB4C57" w:rsidP="00DB4C57">
            <w:pPr>
              <w:jc w:val="left"/>
              <w:rPr>
                <w:rFonts w:asciiTheme="minorEastAsia" w:hAnsiTheme="minorEastAsia"/>
                <w:color w:val="000000" w:themeColor="text1"/>
                <w:szCs w:val="21"/>
              </w:rPr>
            </w:pPr>
            <w:r w:rsidRPr="005A319D">
              <w:rPr>
                <w:rFonts w:asciiTheme="minorEastAsia" w:hAnsiTheme="minorEastAsia"/>
                <w:color w:val="000000" w:themeColor="text1"/>
                <w:szCs w:val="21"/>
              </w:rPr>
              <w:t>※実施日時は別途お知らせします</w:t>
            </w:r>
            <w:r w:rsidR="000370FE" w:rsidRPr="005A319D">
              <w:rPr>
                <w:rFonts w:asciiTheme="minorEastAsia" w:hAnsiTheme="minorEastAsia" w:hint="eastAsia"/>
                <w:color w:val="000000" w:themeColor="text1"/>
                <w:szCs w:val="21"/>
              </w:rPr>
              <w:t>。</w:t>
            </w:r>
          </w:p>
        </w:tc>
      </w:tr>
      <w:tr w:rsidR="005A319D" w:rsidRPr="005A319D" w14:paraId="376D2C50" w14:textId="77777777" w:rsidTr="0040394F">
        <w:tc>
          <w:tcPr>
            <w:tcW w:w="1418" w:type="dxa"/>
            <w:vAlign w:val="center"/>
          </w:tcPr>
          <w:p w14:paraId="387F327D" w14:textId="77777777" w:rsidR="00521029" w:rsidRPr="005A319D" w:rsidRDefault="00521029" w:rsidP="00311A2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会　　場</w:t>
            </w:r>
          </w:p>
        </w:tc>
        <w:tc>
          <w:tcPr>
            <w:tcW w:w="9072" w:type="dxa"/>
          </w:tcPr>
          <w:p w14:paraId="0E46F933" w14:textId="70A23416" w:rsidR="00DB4C57" w:rsidRPr="005A319D" w:rsidRDefault="00DB4C57" w:rsidP="001668AE">
            <w:pPr>
              <w:jc w:val="left"/>
              <w:rPr>
                <w:rFonts w:asciiTheme="minorEastAsia" w:hAnsiTheme="minorEastAsia"/>
                <w:color w:val="000000" w:themeColor="text1"/>
                <w:szCs w:val="21"/>
              </w:rPr>
            </w:pPr>
            <w:r w:rsidRPr="005A319D">
              <w:rPr>
                <w:rFonts w:asciiTheme="minorEastAsia" w:hAnsiTheme="minorEastAsia"/>
                <w:color w:val="000000" w:themeColor="text1"/>
                <w:szCs w:val="21"/>
              </w:rPr>
              <w:t>磯子区</w:t>
            </w:r>
            <w:r w:rsidRPr="005A319D">
              <w:rPr>
                <w:rFonts w:asciiTheme="minorEastAsia" w:hAnsiTheme="minorEastAsia" w:hint="eastAsia"/>
                <w:color w:val="000000" w:themeColor="text1"/>
                <w:szCs w:val="21"/>
              </w:rPr>
              <w:t>役所</w:t>
            </w:r>
          </w:p>
          <w:p w14:paraId="02C0BF07" w14:textId="0785AD21" w:rsidR="00521029" w:rsidRPr="005A319D" w:rsidRDefault="00DB4C57" w:rsidP="001668AE">
            <w:pPr>
              <w:jc w:val="left"/>
              <w:rPr>
                <w:rFonts w:asciiTheme="minorEastAsia" w:hAnsiTheme="minorEastAsia"/>
                <w:color w:val="000000" w:themeColor="text1"/>
                <w:szCs w:val="21"/>
              </w:rPr>
            </w:pPr>
            <w:r w:rsidRPr="005A319D">
              <w:rPr>
                <w:rFonts w:asciiTheme="minorEastAsia" w:hAnsiTheme="minorEastAsia"/>
                <w:color w:val="000000" w:themeColor="text1"/>
                <w:szCs w:val="21"/>
              </w:rPr>
              <w:t>実施日時の</w:t>
            </w:r>
            <w:r w:rsidRPr="005A319D">
              <w:rPr>
                <w:rFonts w:asciiTheme="minorEastAsia" w:hAnsiTheme="minorEastAsia" w:hint="eastAsia"/>
                <w:color w:val="000000" w:themeColor="text1"/>
                <w:szCs w:val="21"/>
              </w:rPr>
              <w:t>10</w:t>
            </w:r>
            <w:r w:rsidRPr="005A319D">
              <w:rPr>
                <w:rFonts w:asciiTheme="minorEastAsia" w:hAnsiTheme="minorEastAsia"/>
                <w:color w:val="000000" w:themeColor="text1"/>
                <w:szCs w:val="21"/>
              </w:rPr>
              <w:t>分前に、磯子区総合庁舎</w:t>
            </w:r>
            <w:r w:rsidRPr="005A319D">
              <w:rPr>
                <w:rFonts w:asciiTheme="minorEastAsia" w:hAnsiTheme="minorEastAsia" w:hint="eastAsia"/>
                <w:color w:val="000000" w:themeColor="text1"/>
                <w:szCs w:val="21"/>
              </w:rPr>
              <w:t>５</w:t>
            </w:r>
            <w:r w:rsidRPr="005A319D">
              <w:rPr>
                <w:rFonts w:asciiTheme="minorEastAsia" w:hAnsiTheme="minorEastAsia"/>
                <w:color w:val="000000" w:themeColor="text1"/>
                <w:szCs w:val="21"/>
              </w:rPr>
              <w:t>階</w:t>
            </w:r>
            <w:r w:rsidRPr="005A319D">
              <w:rPr>
                <w:rFonts w:asciiTheme="minorEastAsia" w:hAnsiTheme="minorEastAsia" w:hint="eastAsia"/>
                <w:color w:val="000000" w:themeColor="text1"/>
                <w:szCs w:val="21"/>
              </w:rPr>
              <w:t>51</w:t>
            </w:r>
            <w:r w:rsidRPr="005A319D">
              <w:rPr>
                <w:rFonts w:asciiTheme="minorEastAsia" w:hAnsiTheme="minorEastAsia"/>
                <w:color w:val="000000" w:themeColor="text1"/>
                <w:szCs w:val="21"/>
              </w:rPr>
              <w:t xml:space="preserve">番 </w:t>
            </w:r>
            <w:r w:rsidRPr="005A319D">
              <w:rPr>
                <w:rFonts w:asciiTheme="minorEastAsia" w:hAnsiTheme="minorEastAsia" w:hint="eastAsia"/>
                <w:color w:val="000000" w:themeColor="text1"/>
                <w:szCs w:val="21"/>
              </w:rPr>
              <w:t>高齢</w:t>
            </w:r>
            <w:r w:rsidR="00C87F54" w:rsidRPr="005A319D">
              <w:rPr>
                <w:rFonts w:asciiTheme="minorEastAsia" w:hAnsiTheme="minorEastAsia" w:hint="eastAsia"/>
                <w:color w:val="000000" w:themeColor="text1"/>
                <w:szCs w:val="21"/>
              </w:rPr>
              <w:t>・</w:t>
            </w:r>
            <w:r w:rsidRPr="005A319D">
              <w:rPr>
                <w:rFonts w:asciiTheme="minorEastAsia" w:hAnsiTheme="minorEastAsia" w:hint="eastAsia"/>
                <w:color w:val="000000" w:themeColor="text1"/>
                <w:szCs w:val="21"/>
              </w:rPr>
              <w:t>障害支援課</w:t>
            </w:r>
            <w:r w:rsidRPr="005A319D">
              <w:rPr>
                <w:rFonts w:asciiTheme="minorEastAsia" w:hAnsiTheme="minorEastAsia"/>
                <w:color w:val="000000" w:themeColor="text1"/>
                <w:szCs w:val="21"/>
              </w:rPr>
              <w:t>へお越しください</w:t>
            </w:r>
          </w:p>
        </w:tc>
      </w:tr>
      <w:tr w:rsidR="005A319D" w:rsidRPr="005A319D" w14:paraId="64332423" w14:textId="77777777" w:rsidTr="0040394F">
        <w:tc>
          <w:tcPr>
            <w:tcW w:w="1418" w:type="dxa"/>
            <w:vAlign w:val="center"/>
          </w:tcPr>
          <w:p w14:paraId="7249B874" w14:textId="77777777" w:rsidR="00521029" w:rsidRPr="005A319D" w:rsidRDefault="00521029" w:rsidP="00311A2B">
            <w:pPr>
              <w:jc w:val="center"/>
              <w:rPr>
                <w:rFonts w:asciiTheme="minorEastAsia" w:hAnsiTheme="minorEastAsia"/>
                <w:color w:val="000000" w:themeColor="text1"/>
                <w:szCs w:val="21"/>
              </w:rPr>
            </w:pPr>
            <w:r w:rsidRPr="005A319D">
              <w:rPr>
                <w:rFonts w:asciiTheme="minorEastAsia" w:hAnsiTheme="minorEastAsia" w:hint="eastAsia"/>
                <w:color w:val="000000" w:themeColor="text1"/>
                <w:szCs w:val="21"/>
              </w:rPr>
              <w:t>結果の通知</w:t>
            </w:r>
          </w:p>
        </w:tc>
        <w:tc>
          <w:tcPr>
            <w:tcW w:w="9072" w:type="dxa"/>
          </w:tcPr>
          <w:p w14:paraId="11361E3F" w14:textId="56A71116" w:rsidR="00521029" w:rsidRPr="005A319D" w:rsidRDefault="00286877" w:rsidP="001668AE">
            <w:pPr>
              <w:jc w:val="left"/>
              <w:rPr>
                <w:rFonts w:asciiTheme="minorEastAsia" w:hAnsiTheme="minorEastAsia"/>
                <w:color w:val="000000" w:themeColor="text1"/>
                <w:szCs w:val="21"/>
              </w:rPr>
            </w:pPr>
            <w:r w:rsidRPr="005A319D">
              <w:rPr>
                <w:rFonts w:asciiTheme="minorEastAsia" w:hAnsiTheme="minorEastAsia" w:hint="eastAsia"/>
                <w:color w:val="000000" w:themeColor="text1"/>
                <w:szCs w:val="21"/>
              </w:rPr>
              <w:t>合否に関わらず、</w:t>
            </w:r>
            <w:r w:rsidR="00C87F54" w:rsidRPr="005A319D">
              <w:rPr>
                <w:rFonts w:asciiTheme="minorEastAsia" w:hAnsiTheme="minorEastAsia" w:hint="eastAsia"/>
                <w:color w:val="000000" w:themeColor="text1"/>
                <w:szCs w:val="21"/>
              </w:rPr>
              <w:t>８</w:t>
            </w:r>
            <w:r w:rsidR="00521029" w:rsidRPr="005A319D">
              <w:rPr>
                <w:rFonts w:asciiTheme="minorEastAsia" w:hAnsiTheme="minorEastAsia" w:hint="eastAsia"/>
                <w:color w:val="000000" w:themeColor="text1"/>
                <w:szCs w:val="21"/>
              </w:rPr>
              <w:t>月</w:t>
            </w:r>
            <w:r w:rsidR="00C87F54" w:rsidRPr="005A319D">
              <w:rPr>
                <w:rFonts w:asciiTheme="minorEastAsia" w:hAnsiTheme="minorEastAsia" w:hint="eastAsia"/>
                <w:color w:val="000000" w:themeColor="text1"/>
                <w:szCs w:val="21"/>
              </w:rPr>
              <w:t>下</w:t>
            </w:r>
            <w:r w:rsidR="002A1D5B" w:rsidRPr="005A319D">
              <w:rPr>
                <w:rFonts w:asciiTheme="minorEastAsia" w:hAnsiTheme="minorEastAsia" w:hint="eastAsia"/>
                <w:color w:val="000000" w:themeColor="text1"/>
                <w:szCs w:val="21"/>
              </w:rPr>
              <w:t>旬</w:t>
            </w:r>
            <w:r w:rsidR="00521029" w:rsidRPr="005A319D">
              <w:rPr>
                <w:rFonts w:asciiTheme="minorEastAsia" w:hAnsiTheme="minorEastAsia" w:hint="eastAsia"/>
                <w:color w:val="000000" w:themeColor="text1"/>
                <w:szCs w:val="21"/>
              </w:rPr>
              <w:t>頃に郵送でお知らせします。</w:t>
            </w:r>
          </w:p>
        </w:tc>
      </w:tr>
    </w:tbl>
    <w:p w14:paraId="18FE36F9" w14:textId="324D1428" w:rsidR="00C042DF" w:rsidRDefault="00C042DF" w:rsidP="00BB0090">
      <w:pPr>
        <w:jc w:val="left"/>
        <w:rPr>
          <w:rFonts w:asciiTheme="minorEastAsia" w:eastAsiaTheme="minorEastAsia" w:hAnsiTheme="minorEastAsia"/>
          <w:color w:val="000000" w:themeColor="text1"/>
          <w:sz w:val="6"/>
          <w:szCs w:val="6"/>
        </w:rPr>
      </w:pPr>
    </w:p>
    <w:p w14:paraId="520B0F55" w14:textId="77777777" w:rsidR="00286877" w:rsidRPr="00DB0218" w:rsidRDefault="00286877" w:rsidP="00BB0090">
      <w:pPr>
        <w:jc w:val="left"/>
        <w:rPr>
          <w:rFonts w:asciiTheme="minorEastAsia" w:eastAsiaTheme="minorEastAsia" w:hAnsiTheme="minorEastAsia"/>
          <w:color w:val="000000" w:themeColor="text1"/>
          <w:sz w:val="6"/>
          <w:szCs w:val="6"/>
        </w:rPr>
      </w:pPr>
    </w:p>
    <w:p w14:paraId="6B8FA347" w14:textId="77777777" w:rsidR="005C19A0" w:rsidRPr="00DB0218" w:rsidRDefault="005C19A0" w:rsidP="005C19A0">
      <w:pPr>
        <w:pStyle w:val="a8"/>
        <w:numPr>
          <w:ilvl w:val="0"/>
          <w:numId w:val="11"/>
        </w:numPr>
        <w:ind w:leftChars="0"/>
        <w:jc w:val="left"/>
        <w:rPr>
          <w:rFonts w:asciiTheme="majorEastAsia" w:eastAsiaTheme="majorEastAsia" w:hAnsiTheme="majorEastAsia"/>
          <w:b/>
          <w:color w:val="000000" w:themeColor="text1"/>
          <w:szCs w:val="22"/>
        </w:rPr>
      </w:pPr>
      <w:r w:rsidRPr="00DB0218">
        <w:rPr>
          <w:rFonts w:asciiTheme="majorEastAsia" w:eastAsiaTheme="majorEastAsia" w:hAnsiTheme="majorEastAsia" w:hint="eastAsia"/>
          <w:b/>
          <w:color w:val="000000" w:themeColor="text1"/>
          <w:szCs w:val="22"/>
        </w:rPr>
        <w:t>個人情報の取扱い</w:t>
      </w:r>
    </w:p>
    <w:p w14:paraId="0077DD2C" w14:textId="77777777" w:rsidR="005C19A0" w:rsidRPr="00DB0218" w:rsidRDefault="00703B00" w:rsidP="005C19A0">
      <w:pPr>
        <w:ind w:leftChars="135" w:left="283" w:firstLineChars="64" w:firstLine="134"/>
        <w:jc w:val="left"/>
        <w:rPr>
          <w:rFonts w:asciiTheme="minorEastAsia" w:eastAsiaTheme="minorEastAsia" w:hAnsiTheme="minorEastAsia"/>
          <w:color w:val="000000" w:themeColor="text1"/>
          <w:szCs w:val="21"/>
        </w:rPr>
      </w:pPr>
      <w:r w:rsidRPr="00DB0218">
        <w:rPr>
          <w:rFonts w:asciiTheme="minorEastAsia" w:eastAsiaTheme="minorEastAsia" w:hAnsiTheme="minorEastAsia" w:hint="eastAsia"/>
          <w:color w:val="000000" w:themeColor="text1"/>
          <w:szCs w:val="21"/>
        </w:rPr>
        <w:t>提出された書類及びそれに</w:t>
      </w:r>
      <w:r w:rsidR="005C19A0" w:rsidRPr="00DB0218">
        <w:rPr>
          <w:rFonts w:asciiTheme="minorEastAsia" w:eastAsiaTheme="minorEastAsia" w:hAnsiTheme="minorEastAsia" w:hint="eastAsia"/>
          <w:color w:val="000000" w:themeColor="text1"/>
          <w:szCs w:val="21"/>
        </w:rPr>
        <w:t>記載された個人情報は、今回の募集・採用の目的のみに使用し</w:t>
      </w:r>
      <w:r w:rsidRPr="00DB0218">
        <w:rPr>
          <w:rFonts w:asciiTheme="minorEastAsia" w:eastAsiaTheme="minorEastAsia" w:hAnsiTheme="minorEastAsia" w:hint="eastAsia"/>
          <w:color w:val="000000" w:themeColor="text1"/>
          <w:szCs w:val="21"/>
        </w:rPr>
        <w:t>、当該書類の行政文書としての保存期間が満了した後、速やかに廃棄し</w:t>
      </w:r>
      <w:r w:rsidR="005C19A0" w:rsidRPr="00DB0218">
        <w:rPr>
          <w:rFonts w:asciiTheme="minorEastAsia" w:eastAsiaTheme="minorEastAsia" w:hAnsiTheme="minorEastAsia" w:hint="eastAsia"/>
          <w:color w:val="000000" w:themeColor="text1"/>
          <w:szCs w:val="21"/>
        </w:rPr>
        <w:t>ます。</w:t>
      </w:r>
    </w:p>
    <w:p w14:paraId="116C9690" w14:textId="77777777" w:rsidR="005C19A0" w:rsidRPr="00DB0218" w:rsidRDefault="005C19A0" w:rsidP="0071207C">
      <w:pPr>
        <w:ind w:leftChars="135" w:left="283" w:firstLineChars="64" w:firstLine="134"/>
        <w:jc w:val="left"/>
        <w:rPr>
          <w:rFonts w:asciiTheme="minorEastAsia" w:eastAsiaTheme="minorEastAsia" w:hAnsiTheme="minorEastAsia"/>
          <w:color w:val="000000" w:themeColor="text1"/>
          <w:szCs w:val="21"/>
        </w:rPr>
      </w:pPr>
      <w:r w:rsidRPr="00DB0218">
        <w:rPr>
          <w:rFonts w:asciiTheme="minorEastAsia" w:eastAsiaTheme="minorEastAsia" w:hAnsiTheme="minorEastAsia" w:hint="eastAsia"/>
          <w:color w:val="000000" w:themeColor="text1"/>
          <w:szCs w:val="21"/>
        </w:rPr>
        <w:t>ただし、採用された方</w:t>
      </w:r>
      <w:r w:rsidR="00D36487" w:rsidRPr="00DB0218">
        <w:rPr>
          <w:rFonts w:asciiTheme="minorEastAsia" w:eastAsiaTheme="minorEastAsia" w:hAnsiTheme="minorEastAsia" w:hint="eastAsia"/>
          <w:color w:val="000000" w:themeColor="text1"/>
          <w:szCs w:val="21"/>
        </w:rPr>
        <w:t>の個人情報</w:t>
      </w:r>
      <w:r w:rsidRPr="00DB0218">
        <w:rPr>
          <w:rFonts w:asciiTheme="minorEastAsia" w:eastAsiaTheme="minorEastAsia" w:hAnsiTheme="minorEastAsia" w:hint="eastAsia"/>
          <w:color w:val="000000" w:themeColor="text1"/>
          <w:szCs w:val="21"/>
        </w:rPr>
        <w:t>については、</w:t>
      </w:r>
      <w:r w:rsidR="00703B00" w:rsidRPr="00DB0218">
        <w:rPr>
          <w:rFonts w:asciiTheme="minorEastAsia" w:eastAsiaTheme="minorEastAsia" w:hAnsiTheme="minorEastAsia" w:hint="eastAsia"/>
          <w:color w:val="000000" w:themeColor="text1"/>
          <w:szCs w:val="21"/>
        </w:rPr>
        <w:t>任用期間中も</w:t>
      </w:r>
      <w:r w:rsidRPr="00DB0218">
        <w:rPr>
          <w:rFonts w:asciiTheme="minorEastAsia" w:eastAsiaTheme="minorEastAsia" w:hAnsiTheme="minorEastAsia" w:hint="eastAsia"/>
          <w:color w:val="000000" w:themeColor="text1"/>
          <w:szCs w:val="21"/>
        </w:rPr>
        <w:t>雇用管理の目的で</w:t>
      </w:r>
      <w:r w:rsidR="00703B00" w:rsidRPr="00DB0218">
        <w:rPr>
          <w:rFonts w:asciiTheme="minorEastAsia" w:eastAsiaTheme="minorEastAsia" w:hAnsiTheme="minorEastAsia" w:hint="eastAsia"/>
          <w:color w:val="000000" w:themeColor="text1"/>
          <w:szCs w:val="21"/>
        </w:rPr>
        <w:t>使用するものとし、任用終了後は、同様に保存期間が満了した後、速やかに廃棄します。</w:t>
      </w:r>
    </w:p>
    <w:p w14:paraId="4A505C2A" w14:textId="77777777" w:rsidR="00286877" w:rsidRDefault="00286877" w:rsidP="001A291B">
      <w:pPr>
        <w:jc w:val="left"/>
        <w:rPr>
          <w:rFonts w:asciiTheme="minorEastAsia" w:eastAsiaTheme="minorEastAsia" w:hAnsiTheme="minorEastAsia"/>
          <w:color w:val="000000" w:themeColor="text1"/>
          <w:szCs w:val="21"/>
        </w:rPr>
      </w:pPr>
    </w:p>
    <w:p w14:paraId="0EBFA3D3" w14:textId="77777777" w:rsidR="00C26997" w:rsidRPr="00DB0218" w:rsidRDefault="00C26997" w:rsidP="001A291B">
      <w:pPr>
        <w:jc w:val="left"/>
        <w:rPr>
          <w:rFonts w:asciiTheme="minorEastAsia" w:eastAsiaTheme="minorEastAsia" w:hAnsiTheme="minorEastAsia"/>
          <w:color w:val="000000" w:themeColor="text1"/>
          <w:szCs w:val="21"/>
        </w:rPr>
      </w:pPr>
    </w:p>
    <w:p w14:paraId="79EE5A49" w14:textId="77777777" w:rsidR="00BC1AFB" w:rsidRPr="00DB0218" w:rsidRDefault="00BC1AFB" w:rsidP="00BB0090">
      <w:pPr>
        <w:pStyle w:val="a8"/>
        <w:numPr>
          <w:ilvl w:val="0"/>
          <w:numId w:val="11"/>
        </w:numPr>
        <w:ind w:leftChars="0"/>
        <w:jc w:val="left"/>
        <w:rPr>
          <w:rFonts w:asciiTheme="majorEastAsia" w:eastAsiaTheme="majorEastAsia" w:hAnsiTheme="majorEastAsia"/>
          <w:b/>
          <w:color w:val="000000" w:themeColor="text1"/>
          <w:szCs w:val="22"/>
        </w:rPr>
      </w:pPr>
      <w:r w:rsidRPr="00DB0218">
        <w:rPr>
          <w:rFonts w:asciiTheme="majorEastAsia" w:eastAsiaTheme="majorEastAsia" w:hAnsiTheme="majorEastAsia" w:hint="eastAsia"/>
          <w:b/>
          <w:color w:val="000000" w:themeColor="text1"/>
          <w:szCs w:val="22"/>
        </w:rPr>
        <w:t>問合せ先</w:t>
      </w:r>
    </w:p>
    <w:p w14:paraId="480AA4F8" w14:textId="77777777" w:rsidR="00916429" w:rsidRPr="00DB0218" w:rsidRDefault="00916429" w:rsidP="00916429">
      <w:pPr>
        <w:pStyle w:val="a8"/>
        <w:ind w:leftChars="0" w:left="420"/>
        <w:jc w:val="left"/>
        <w:rPr>
          <w:rFonts w:asciiTheme="minorEastAsia" w:eastAsiaTheme="minorEastAsia" w:hAnsiTheme="minorEastAsia"/>
          <w:color w:val="000000" w:themeColor="text1"/>
          <w:sz w:val="21"/>
          <w:szCs w:val="21"/>
        </w:rPr>
      </w:pPr>
      <w:r w:rsidRPr="00DB0218">
        <w:rPr>
          <w:rFonts w:asciiTheme="minorEastAsia" w:eastAsiaTheme="minorEastAsia" w:hAnsiTheme="minorEastAsia" w:hint="eastAsia"/>
          <w:color w:val="000000" w:themeColor="text1"/>
          <w:sz w:val="21"/>
          <w:szCs w:val="21"/>
        </w:rPr>
        <w:t xml:space="preserve">磯子区役所高齢・障害支援課　</w:t>
      </w:r>
      <w:r w:rsidR="009A6D68" w:rsidRPr="00DB0218">
        <w:rPr>
          <w:rFonts w:asciiTheme="minorEastAsia" w:eastAsiaTheme="minorEastAsia" w:hAnsiTheme="minorEastAsia" w:hint="eastAsia"/>
          <w:color w:val="000000" w:themeColor="text1"/>
          <w:sz w:val="21"/>
          <w:szCs w:val="21"/>
        </w:rPr>
        <w:t>高齢者支援業務採用担当</w:t>
      </w:r>
    </w:p>
    <w:p w14:paraId="5B67A113" w14:textId="77777777" w:rsidR="00F0678B" w:rsidRPr="00DB0218" w:rsidRDefault="00916429" w:rsidP="00916429">
      <w:pPr>
        <w:ind w:firstLineChars="200" w:firstLine="420"/>
        <w:jc w:val="left"/>
        <w:rPr>
          <w:rFonts w:asciiTheme="minorEastAsia" w:eastAsiaTheme="minorEastAsia" w:hAnsiTheme="minorEastAsia"/>
          <w:color w:val="000000" w:themeColor="text1"/>
          <w:szCs w:val="21"/>
        </w:rPr>
      </w:pPr>
      <w:r w:rsidRPr="00DB0218">
        <w:rPr>
          <w:rFonts w:asciiTheme="minorEastAsia" w:eastAsiaTheme="minorEastAsia" w:hAnsiTheme="minorEastAsia" w:hint="eastAsia"/>
          <w:color w:val="000000" w:themeColor="text1"/>
          <w:szCs w:val="21"/>
        </w:rPr>
        <w:t>TEL：</w:t>
      </w:r>
      <w:r w:rsidR="00405BEA" w:rsidRPr="00DB0218">
        <w:rPr>
          <w:rFonts w:asciiTheme="minorEastAsia" w:eastAsiaTheme="minorEastAsia" w:hAnsiTheme="minorEastAsia" w:hint="eastAsia"/>
          <w:color w:val="000000" w:themeColor="text1"/>
          <w:szCs w:val="21"/>
        </w:rPr>
        <w:t>045-750-2417</w:t>
      </w:r>
      <w:r w:rsidRPr="00DB0218">
        <w:rPr>
          <w:rFonts w:asciiTheme="minorEastAsia" w:eastAsiaTheme="minorEastAsia" w:hAnsiTheme="minorEastAsia" w:hint="eastAsia"/>
          <w:color w:val="000000" w:themeColor="text1"/>
          <w:szCs w:val="21"/>
        </w:rPr>
        <w:t xml:space="preserve">　　FAX：045-750-2540</w:t>
      </w:r>
    </w:p>
    <w:sectPr w:rsidR="00F0678B" w:rsidRPr="00DB0218" w:rsidSect="009234C8">
      <w:footerReference w:type="default" r:id="rId9"/>
      <w:pgSz w:w="11906" w:h="16838" w:code="9"/>
      <w:pgMar w:top="720" w:right="720" w:bottom="720" w:left="720" w:header="680" w:footer="278"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9D2E" w14:textId="77777777" w:rsidR="00E35E3C" w:rsidRDefault="00E35E3C">
      <w:r>
        <w:separator/>
      </w:r>
    </w:p>
  </w:endnote>
  <w:endnote w:type="continuationSeparator" w:id="0">
    <w:p w14:paraId="33D841EC" w14:textId="77777777" w:rsidR="00E35E3C" w:rsidRDefault="00E3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55B3" w14:textId="43E97631" w:rsidR="0092579B" w:rsidRPr="0048495B" w:rsidRDefault="0092579B" w:rsidP="002E181F">
    <w:pPr>
      <w:pStyle w:val="a4"/>
      <w:jc w:val="center"/>
      <w:rPr>
        <w:szCs w:val="21"/>
      </w:rPr>
    </w:pPr>
    <w:r w:rsidRPr="0048495B">
      <w:rPr>
        <w:rFonts w:ascii="Times New Roman" w:hAnsi="Times New Roman"/>
        <w:kern w:val="0"/>
        <w:szCs w:val="21"/>
      </w:rPr>
      <w:fldChar w:fldCharType="begin"/>
    </w:r>
    <w:r w:rsidRPr="0048495B">
      <w:rPr>
        <w:rFonts w:ascii="Times New Roman" w:hAnsi="Times New Roman"/>
        <w:kern w:val="0"/>
        <w:szCs w:val="21"/>
      </w:rPr>
      <w:instrText xml:space="preserve"> PAGE </w:instrText>
    </w:r>
    <w:r w:rsidRPr="0048495B">
      <w:rPr>
        <w:rFonts w:ascii="Times New Roman" w:hAnsi="Times New Roman"/>
        <w:kern w:val="0"/>
        <w:szCs w:val="21"/>
      </w:rPr>
      <w:fldChar w:fldCharType="separate"/>
    </w:r>
    <w:r w:rsidR="004726C4">
      <w:rPr>
        <w:rFonts w:ascii="Times New Roman" w:hAnsi="Times New Roman"/>
        <w:noProof/>
        <w:kern w:val="0"/>
        <w:szCs w:val="21"/>
      </w:rPr>
      <w:t>2</w:t>
    </w:r>
    <w:r w:rsidRPr="0048495B">
      <w:rPr>
        <w:rFonts w:ascii="Times New Roman" w:hAnsi="Times New Roman"/>
        <w:kern w:val="0"/>
        <w:szCs w:val="21"/>
      </w:rPr>
      <w:fldChar w:fldCharType="end"/>
    </w:r>
    <w:r w:rsidRPr="0048495B">
      <w:rPr>
        <w:rFonts w:ascii="Times New Roman" w:hAnsi="Times New Roman"/>
        <w:kern w:val="0"/>
        <w:szCs w:val="21"/>
      </w:rPr>
      <w:t>/</w:t>
    </w:r>
    <w:r w:rsidRPr="0048495B">
      <w:rPr>
        <w:rFonts w:ascii="Times New Roman" w:hAnsi="Times New Roman"/>
        <w:kern w:val="0"/>
        <w:szCs w:val="21"/>
      </w:rPr>
      <w:fldChar w:fldCharType="begin"/>
    </w:r>
    <w:r w:rsidRPr="0048495B">
      <w:rPr>
        <w:rFonts w:ascii="Times New Roman" w:hAnsi="Times New Roman"/>
        <w:kern w:val="0"/>
        <w:szCs w:val="21"/>
      </w:rPr>
      <w:instrText xml:space="preserve"> NUMPAGES </w:instrText>
    </w:r>
    <w:r w:rsidRPr="0048495B">
      <w:rPr>
        <w:rFonts w:ascii="Times New Roman" w:hAnsi="Times New Roman"/>
        <w:kern w:val="0"/>
        <w:szCs w:val="21"/>
      </w:rPr>
      <w:fldChar w:fldCharType="separate"/>
    </w:r>
    <w:r w:rsidR="004726C4">
      <w:rPr>
        <w:rFonts w:ascii="Times New Roman" w:hAnsi="Times New Roman"/>
        <w:noProof/>
        <w:kern w:val="0"/>
        <w:szCs w:val="21"/>
      </w:rPr>
      <w:t>2</w:t>
    </w:r>
    <w:r w:rsidRPr="0048495B">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9D770" w14:textId="77777777" w:rsidR="00E35E3C" w:rsidRDefault="00E35E3C">
      <w:r>
        <w:separator/>
      </w:r>
    </w:p>
  </w:footnote>
  <w:footnote w:type="continuationSeparator" w:id="0">
    <w:p w14:paraId="2CD80D0E" w14:textId="77777777" w:rsidR="00E35E3C" w:rsidRDefault="00E35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4BD"/>
    <w:multiLevelType w:val="hybridMultilevel"/>
    <w:tmpl w:val="2CF40170"/>
    <w:lvl w:ilvl="0" w:tplc="593E3B60">
      <w:start w:val="1"/>
      <w:numFmt w:val="decimal"/>
      <w:lvlText w:val="(%1)"/>
      <w:lvlJc w:val="left"/>
      <w:pPr>
        <w:tabs>
          <w:tab w:val="num" w:pos="737"/>
        </w:tabs>
        <w:ind w:left="737" w:hanging="497"/>
      </w:pPr>
      <w:rPr>
        <w:rFonts w:hint="default"/>
      </w:rPr>
    </w:lvl>
    <w:lvl w:ilvl="1" w:tplc="493261AE">
      <w:start w:val="1"/>
      <w:numFmt w:val="aiueoFullWidth"/>
      <w:lvlText w:val="%2"/>
      <w:lvlJc w:val="left"/>
      <w:pPr>
        <w:tabs>
          <w:tab w:val="num" w:pos="851"/>
        </w:tabs>
        <w:ind w:left="851" w:hanging="284"/>
      </w:pPr>
      <w:rPr>
        <w:rFonts w:hint="eastAsia"/>
      </w:rPr>
    </w:lvl>
    <w:lvl w:ilvl="2" w:tplc="085CEF9E">
      <w:start w:val="1"/>
      <w:numFmt w:val="bullet"/>
      <w:lvlText w:val="・"/>
      <w:lvlJc w:val="left"/>
      <w:pPr>
        <w:tabs>
          <w:tab w:val="num" w:pos="1077"/>
        </w:tabs>
        <w:ind w:left="1077" w:hanging="237"/>
      </w:pPr>
      <w:rPr>
        <w:rFonts w:ascii="ＭＳ Ｐゴシック" w:eastAsia="ＭＳ Ｐゴシック" w:hAnsi="ＭＳ Ｐゴシック" w:cs="HGPｺﾞｼｯｸE"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3D4EBE"/>
    <w:multiLevelType w:val="hybridMultilevel"/>
    <w:tmpl w:val="45D21466"/>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ABA232A"/>
    <w:multiLevelType w:val="multilevel"/>
    <w:tmpl w:val="05E2FB9E"/>
    <w:lvl w:ilvl="0">
      <w:start w:val="1"/>
      <w:numFmt w:val="decimalFullWidth"/>
      <w:lvlText w:val="%1"/>
      <w:lvlJc w:val="right"/>
      <w:pPr>
        <w:tabs>
          <w:tab w:val="num" w:pos="227"/>
        </w:tabs>
        <w:ind w:left="227" w:hanging="227"/>
      </w:pPr>
      <w:rPr>
        <w:rFonts w:hint="eastAsia"/>
      </w:rPr>
    </w:lvl>
    <w:lvl w:ilvl="1">
      <w:start w:val="1"/>
      <w:numFmt w:val="decimalFullWidth"/>
      <w:suff w:val="nothing"/>
      <w:lvlText w:val="%1-%2"/>
      <w:lvlJc w:val="left"/>
      <w:pPr>
        <w:ind w:left="0" w:firstLine="0"/>
      </w:pPr>
      <w:rPr>
        <w:rFonts w:hint="eastAsia"/>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 w15:restartNumberingAfterBreak="0">
    <w:nsid w:val="15D951E1"/>
    <w:multiLevelType w:val="hybridMultilevel"/>
    <w:tmpl w:val="1F36E0A2"/>
    <w:lvl w:ilvl="0" w:tplc="7AEE79C6">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70B2E33"/>
    <w:multiLevelType w:val="hybridMultilevel"/>
    <w:tmpl w:val="855EDC30"/>
    <w:lvl w:ilvl="0" w:tplc="9E0CCD9A">
      <w:start w:val="1"/>
      <w:numFmt w:val="aiueoFullWidth"/>
      <w:lvlText w:val="%1"/>
      <w:lvlJc w:val="left"/>
      <w:pPr>
        <w:ind w:left="780" w:hanging="360"/>
      </w:pPr>
      <w:rPr>
        <w:rFonts w:hint="eastAsia"/>
        <w:color w:val="000000" w:themeColor="text1"/>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5" w15:restartNumberingAfterBreak="0">
    <w:nsid w:val="1A6D6A93"/>
    <w:multiLevelType w:val="hybridMultilevel"/>
    <w:tmpl w:val="90BA9294"/>
    <w:lvl w:ilvl="0" w:tplc="04090011">
      <w:start w:val="1"/>
      <w:numFmt w:val="decimalEnclosedCircle"/>
      <w:lvlText w:val="%1"/>
      <w:lvlJc w:val="left"/>
      <w:pPr>
        <w:ind w:left="1271" w:hanging="420"/>
      </w:pPr>
    </w:lvl>
    <w:lvl w:ilvl="1" w:tplc="BA8055F2">
      <w:numFmt w:val="bullet"/>
      <w:lvlText w:val="・"/>
      <w:lvlJc w:val="left"/>
      <w:pPr>
        <w:ind w:left="1631" w:hanging="360"/>
      </w:pPr>
      <w:rPr>
        <w:rFonts w:ascii="ＭＳ 明朝" w:eastAsia="ＭＳ 明朝" w:hAnsi="ＭＳ 明朝" w:cs="Times New Roman"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6" w15:restartNumberingAfterBreak="0">
    <w:nsid w:val="1C39672C"/>
    <w:multiLevelType w:val="hybridMultilevel"/>
    <w:tmpl w:val="BA307D2A"/>
    <w:lvl w:ilvl="0" w:tplc="53D0AF76">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DB01AA8"/>
    <w:multiLevelType w:val="hybridMultilevel"/>
    <w:tmpl w:val="2AFEA40A"/>
    <w:lvl w:ilvl="0" w:tplc="770CAAAC">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F23284F"/>
    <w:multiLevelType w:val="hybridMultilevel"/>
    <w:tmpl w:val="48D8FFD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6BD6366"/>
    <w:multiLevelType w:val="hybridMultilevel"/>
    <w:tmpl w:val="01CC6C2C"/>
    <w:lvl w:ilvl="0" w:tplc="C7128C1E">
      <w:start w:val="1"/>
      <w:numFmt w:val="decimalFullWidth"/>
      <w:lvlText w:val="(%1)"/>
      <w:lvlJc w:val="left"/>
      <w:pPr>
        <w:tabs>
          <w:tab w:val="num" w:pos="737"/>
        </w:tabs>
        <w:ind w:left="737" w:hanging="497"/>
      </w:pPr>
      <w:rPr>
        <w:rFonts w:hint="default"/>
      </w:rPr>
    </w:lvl>
    <w:lvl w:ilvl="1" w:tplc="493261AE">
      <w:start w:val="1"/>
      <w:numFmt w:val="aiueoFullWidth"/>
      <w:lvlText w:val="%2"/>
      <w:lvlJc w:val="left"/>
      <w:pPr>
        <w:tabs>
          <w:tab w:val="num" w:pos="851"/>
        </w:tabs>
        <w:ind w:left="851" w:hanging="284"/>
      </w:pPr>
      <w:rPr>
        <w:rFonts w:hint="eastAsia"/>
      </w:rPr>
    </w:lvl>
    <w:lvl w:ilvl="2" w:tplc="04090011">
      <w:start w:val="1"/>
      <w:numFmt w:val="decimalEnclosedCircle"/>
      <w:lvlText w:val="%3"/>
      <w:lvlJc w:val="left"/>
      <w:pPr>
        <w:tabs>
          <w:tab w:val="num" w:pos="1077"/>
        </w:tabs>
        <w:ind w:left="1077" w:hanging="237"/>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5720AA"/>
    <w:multiLevelType w:val="hybridMultilevel"/>
    <w:tmpl w:val="CFCC5714"/>
    <w:lvl w:ilvl="0" w:tplc="6666B07A">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974C41"/>
    <w:multiLevelType w:val="hybridMultilevel"/>
    <w:tmpl w:val="F8903EE6"/>
    <w:lvl w:ilvl="0" w:tplc="CF80FF1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041663"/>
    <w:multiLevelType w:val="hybridMultilevel"/>
    <w:tmpl w:val="5A5E4F84"/>
    <w:lvl w:ilvl="0" w:tplc="8F88D4C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1070A2A"/>
    <w:multiLevelType w:val="hybridMultilevel"/>
    <w:tmpl w:val="BA307D2A"/>
    <w:lvl w:ilvl="0" w:tplc="53D0AF76">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3B268AA"/>
    <w:multiLevelType w:val="hybridMultilevel"/>
    <w:tmpl w:val="63588140"/>
    <w:lvl w:ilvl="0" w:tplc="DEE0F192">
      <w:start w:val="1"/>
      <w:numFmt w:val="decimalFullWidth"/>
      <w:lvlText w:val="%1"/>
      <w:lvlJc w:val="left"/>
      <w:pPr>
        <w:ind w:left="420" w:hanging="4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90B16A2"/>
    <w:multiLevelType w:val="hybridMultilevel"/>
    <w:tmpl w:val="BA307D2A"/>
    <w:lvl w:ilvl="0" w:tplc="53D0AF76">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B0C7A0E"/>
    <w:multiLevelType w:val="hybridMultilevel"/>
    <w:tmpl w:val="7CCAB762"/>
    <w:lvl w:ilvl="0" w:tplc="BA8055F2">
      <w:numFmt w:val="bullet"/>
      <w:lvlText w:val="・"/>
      <w:lvlJc w:val="left"/>
      <w:pPr>
        <w:ind w:left="451" w:hanging="420"/>
      </w:pPr>
      <w:rPr>
        <w:rFonts w:ascii="ＭＳ 明朝" w:eastAsia="ＭＳ 明朝" w:hAnsi="ＭＳ 明朝" w:cs="Times New Roman" w:hint="eastAsia"/>
      </w:rPr>
    </w:lvl>
    <w:lvl w:ilvl="1" w:tplc="0409000B" w:tentative="1">
      <w:start w:val="1"/>
      <w:numFmt w:val="bullet"/>
      <w:lvlText w:val=""/>
      <w:lvlJc w:val="left"/>
      <w:pPr>
        <w:ind w:left="871" w:hanging="420"/>
      </w:pPr>
      <w:rPr>
        <w:rFonts w:ascii="Wingdings" w:hAnsi="Wingdings" w:hint="default"/>
      </w:rPr>
    </w:lvl>
    <w:lvl w:ilvl="2" w:tplc="0409000D" w:tentative="1">
      <w:start w:val="1"/>
      <w:numFmt w:val="bullet"/>
      <w:lvlText w:val=""/>
      <w:lvlJc w:val="left"/>
      <w:pPr>
        <w:ind w:left="1291" w:hanging="420"/>
      </w:pPr>
      <w:rPr>
        <w:rFonts w:ascii="Wingdings" w:hAnsi="Wingdings" w:hint="default"/>
      </w:rPr>
    </w:lvl>
    <w:lvl w:ilvl="3" w:tplc="04090001" w:tentative="1">
      <w:start w:val="1"/>
      <w:numFmt w:val="bullet"/>
      <w:lvlText w:val=""/>
      <w:lvlJc w:val="left"/>
      <w:pPr>
        <w:ind w:left="1711" w:hanging="420"/>
      </w:pPr>
      <w:rPr>
        <w:rFonts w:ascii="Wingdings" w:hAnsi="Wingdings" w:hint="default"/>
      </w:rPr>
    </w:lvl>
    <w:lvl w:ilvl="4" w:tplc="0409000B" w:tentative="1">
      <w:start w:val="1"/>
      <w:numFmt w:val="bullet"/>
      <w:lvlText w:val=""/>
      <w:lvlJc w:val="left"/>
      <w:pPr>
        <w:ind w:left="2131" w:hanging="420"/>
      </w:pPr>
      <w:rPr>
        <w:rFonts w:ascii="Wingdings" w:hAnsi="Wingdings" w:hint="default"/>
      </w:rPr>
    </w:lvl>
    <w:lvl w:ilvl="5" w:tplc="0409000D" w:tentative="1">
      <w:start w:val="1"/>
      <w:numFmt w:val="bullet"/>
      <w:lvlText w:val=""/>
      <w:lvlJc w:val="left"/>
      <w:pPr>
        <w:ind w:left="2551" w:hanging="420"/>
      </w:pPr>
      <w:rPr>
        <w:rFonts w:ascii="Wingdings" w:hAnsi="Wingdings" w:hint="default"/>
      </w:rPr>
    </w:lvl>
    <w:lvl w:ilvl="6" w:tplc="04090001" w:tentative="1">
      <w:start w:val="1"/>
      <w:numFmt w:val="bullet"/>
      <w:lvlText w:val=""/>
      <w:lvlJc w:val="left"/>
      <w:pPr>
        <w:ind w:left="2971" w:hanging="420"/>
      </w:pPr>
      <w:rPr>
        <w:rFonts w:ascii="Wingdings" w:hAnsi="Wingdings" w:hint="default"/>
      </w:rPr>
    </w:lvl>
    <w:lvl w:ilvl="7" w:tplc="0409000B" w:tentative="1">
      <w:start w:val="1"/>
      <w:numFmt w:val="bullet"/>
      <w:lvlText w:val=""/>
      <w:lvlJc w:val="left"/>
      <w:pPr>
        <w:ind w:left="3391" w:hanging="420"/>
      </w:pPr>
      <w:rPr>
        <w:rFonts w:ascii="Wingdings" w:hAnsi="Wingdings" w:hint="default"/>
      </w:rPr>
    </w:lvl>
    <w:lvl w:ilvl="8" w:tplc="0409000D" w:tentative="1">
      <w:start w:val="1"/>
      <w:numFmt w:val="bullet"/>
      <w:lvlText w:val=""/>
      <w:lvlJc w:val="left"/>
      <w:pPr>
        <w:ind w:left="3811" w:hanging="420"/>
      </w:pPr>
      <w:rPr>
        <w:rFonts w:ascii="Wingdings" w:hAnsi="Wingdings" w:hint="default"/>
      </w:rPr>
    </w:lvl>
  </w:abstractNum>
  <w:abstractNum w:abstractNumId="17" w15:restartNumberingAfterBreak="0">
    <w:nsid w:val="453C5ACD"/>
    <w:multiLevelType w:val="hybridMultilevel"/>
    <w:tmpl w:val="9A2617AA"/>
    <w:lvl w:ilvl="0" w:tplc="8FA677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5F878B1"/>
    <w:multiLevelType w:val="hybridMultilevel"/>
    <w:tmpl w:val="6C8CCBF6"/>
    <w:lvl w:ilvl="0" w:tplc="D4EE4C4C">
      <w:numFmt w:val="bullet"/>
      <w:lvlText w:val="☆"/>
      <w:lvlJc w:val="left"/>
      <w:pPr>
        <w:ind w:left="1210" w:hanging="360"/>
      </w:pPr>
      <w:rPr>
        <w:rFonts w:ascii="MS UI Gothic" w:eastAsia="MS UI Gothic" w:hAnsi="MS UI Gothic" w:cs="Times New Roman"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9" w15:restartNumberingAfterBreak="0">
    <w:nsid w:val="489076F7"/>
    <w:multiLevelType w:val="hybridMultilevel"/>
    <w:tmpl w:val="BA307D2A"/>
    <w:lvl w:ilvl="0" w:tplc="53D0AF76">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A462D43"/>
    <w:multiLevelType w:val="hybridMultilevel"/>
    <w:tmpl w:val="51B89858"/>
    <w:lvl w:ilvl="0" w:tplc="E6B695A8">
      <w:start w:val="1"/>
      <w:numFmt w:val="decimalEnclosedCircle"/>
      <w:lvlText w:val="%1"/>
      <w:lvlJc w:val="left"/>
      <w:pPr>
        <w:ind w:left="1260" w:hanging="420"/>
      </w:pPr>
      <w:rPr>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37A2D60"/>
    <w:multiLevelType w:val="hybridMultilevel"/>
    <w:tmpl w:val="08645858"/>
    <w:lvl w:ilvl="0" w:tplc="04090001">
      <w:start w:val="1"/>
      <w:numFmt w:val="bullet"/>
      <w:lvlText w:val=""/>
      <w:lvlJc w:val="left"/>
      <w:pPr>
        <w:ind w:left="1691" w:hanging="420"/>
      </w:pPr>
      <w:rPr>
        <w:rFonts w:ascii="Wingdings" w:hAnsi="Wingdings" w:hint="default"/>
      </w:rPr>
    </w:lvl>
    <w:lvl w:ilvl="1" w:tplc="0409000B" w:tentative="1">
      <w:start w:val="1"/>
      <w:numFmt w:val="bullet"/>
      <w:lvlText w:val=""/>
      <w:lvlJc w:val="left"/>
      <w:pPr>
        <w:ind w:left="2111" w:hanging="420"/>
      </w:pPr>
      <w:rPr>
        <w:rFonts w:ascii="Wingdings" w:hAnsi="Wingdings" w:hint="default"/>
      </w:rPr>
    </w:lvl>
    <w:lvl w:ilvl="2" w:tplc="0409000D" w:tentative="1">
      <w:start w:val="1"/>
      <w:numFmt w:val="bullet"/>
      <w:lvlText w:val=""/>
      <w:lvlJc w:val="left"/>
      <w:pPr>
        <w:ind w:left="2531" w:hanging="420"/>
      </w:pPr>
      <w:rPr>
        <w:rFonts w:ascii="Wingdings" w:hAnsi="Wingdings" w:hint="default"/>
      </w:rPr>
    </w:lvl>
    <w:lvl w:ilvl="3" w:tplc="04090001" w:tentative="1">
      <w:start w:val="1"/>
      <w:numFmt w:val="bullet"/>
      <w:lvlText w:val=""/>
      <w:lvlJc w:val="left"/>
      <w:pPr>
        <w:ind w:left="2951" w:hanging="420"/>
      </w:pPr>
      <w:rPr>
        <w:rFonts w:ascii="Wingdings" w:hAnsi="Wingdings" w:hint="default"/>
      </w:rPr>
    </w:lvl>
    <w:lvl w:ilvl="4" w:tplc="0409000B" w:tentative="1">
      <w:start w:val="1"/>
      <w:numFmt w:val="bullet"/>
      <w:lvlText w:val=""/>
      <w:lvlJc w:val="left"/>
      <w:pPr>
        <w:ind w:left="3371" w:hanging="420"/>
      </w:pPr>
      <w:rPr>
        <w:rFonts w:ascii="Wingdings" w:hAnsi="Wingdings" w:hint="default"/>
      </w:rPr>
    </w:lvl>
    <w:lvl w:ilvl="5" w:tplc="0409000D" w:tentative="1">
      <w:start w:val="1"/>
      <w:numFmt w:val="bullet"/>
      <w:lvlText w:val=""/>
      <w:lvlJc w:val="left"/>
      <w:pPr>
        <w:ind w:left="3791" w:hanging="420"/>
      </w:pPr>
      <w:rPr>
        <w:rFonts w:ascii="Wingdings" w:hAnsi="Wingdings" w:hint="default"/>
      </w:rPr>
    </w:lvl>
    <w:lvl w:ilvl="6" w:tplc="04090001" w:tentative="1">
      <w:start w:val="1"/>
      <w:numFmt w:val="bullet"/>
      <w:lvlText w:val=""/>
      <w:lvlJc w:val="left"/>
      <w:pPr>
        <w:ind w:left="4211" w:hanging="420"/>
      </w:pPr>
      <w:rPr>
        <w:rFonts w:ascii="Wingdings" w:hAnsi="Wingdings" w:hint="default"/>
      </w:rPr>
    </w:lvl>
    <w:lvl w:ilvl="7" w:tplc="0409000B" w:tentative="1">
      <w:start w:val="1"/>
      <w:numFmt w:val="bullet"/>
      <w:lvlText w:val=""/>
      <w:lvlJc w:val="left"/>
      <w:pPr>
        <w:ind w:left="4631" w:hanging="420"/>
      </w:pPr>
      <w:rPr>
        <w:rFonts w:ascii="Wingdings" w:hAnsi="Wingdings" w:hint="default"/>
      </w:rPr>
    </w:lvl>
    <w:lvl w:ilvl="8" w:tplc="0409000D" w:tentative="1">
      <w:start w:val="1"/>
      <w:numFmt w:val="bullet"/>
      <w:lvlText w:val=""/>
      <w:lvlJc w:val="left"/>
      <w:pPr>
        <w:ind w:left="5051" w:hanging="420"/>
      </w:pPr>
      <w:rPr>
        <w:rFonts w:ascii="Wingdings" w:hAnsi="Wingdings" w:hint="default"/>
      </w:rPr>
    </w:lvl>
  </w:abstractNum>
  <w:abstractNum w:abstractNumId="22" w15:restartNumberingAfterBreak="0">
    <w:nsid w:val="5DBC4E2D"/>
    <w:multiLevelType w:val="hybridMultilevel"/>
    <w:tmpl w:val="B51438F4"/>
    <w:lvl w:ilvl="0" w:tplc="0409000B">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23" w15:restartNumberingAfterBreak="0">
    <w:nsid w:val="60224586"/>
    <w:multiLevelType w:val="hybridMultilevel"/>
    <w:tmpl w:val="BA307D2A"/>
    <w:lvl w:ilvl="0" w:tplc="53D0AF76">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DE234AC"/>
    <w:multiLevelType w:val="hybridMultilevel"/>
    <w:tmpl w:val="F69E93D4"/>
    <w:lvl w:ilvl="0" w:tplc="04090001">
      <w:start w:val="1"/>
      <w:numFmt w:val="bullet"/>
      <w:lvlText w:val=""/>
      <w:lvlJc w:val="left"/>
      <w:pPr>
        <w:ind w:left="1980" w:hanging="420"/>
      </w:pPr>
      <w:rPr>
        <w:rFonts w:ascii="Wingdings" w:hAnsi="Wingdings" w:hint="default"/>
      </w:rPr>
    </w:lvl>
    <w:lvl w:ilvl="1" w:tplc="0409000B" w:tentative="1">
      <w:start w:val="1"/>
      <w:numFmt w:val="bullet"/>
      <w:lvlText w:val=""/>
      <w:lvlJc w:val="left"/>
      <w:pPr>
        <w:ind w:left="2400" w:hanging="420"/>
      </w:pPr>
      <w:rPr>
        <w:rFonts w:ascii="Wingdings" w:hAnsi="Wingdings" w:hint="default"/>
      </w:rPr>
    </w:lvl>
    <w:lvl w:ilvl="2" w:tplc="0409000D" w:tentative="1">
      <w:start w:val="1"/>
      <w:numFmt w:val="bullet"/>
      <w:lvlText w:val=""/>
      <w:lvlJc w:val="left"/>
      <w:pPr>
        <w:ind w:left="2820" w:hanging="420"/>
      </w:pPr>
      <w:rPr>
        <w:rFonts w:ascii="Wingdings" w:hAnsi="Wingdings" w:hint="default"/>
      </w:rPr>
    </w:lvl>
    <w:lvl w:ilvl="3" w:tplc="04090001" w:tentative="1">
      <w:start w:val="1"/>
      <w:numFmt w:val="bullet"/>
      <w:lvlText w:val=""/>
      <w:lvlJc w:val="left"/>
      <w:pPr>
        <w:ind w:left="3240" w:hanging="420"/>
      </w:pPr>
      <w:rPr>
        <w:rFonts w:ascii="Wingdings" w:hAnsi="Wingdings" w:hint="default"/>
      </w:rPr>
    </w:lvl>
    <w:lvl w:ilvl="4" w:tplc="0409000B" w:tentative="1">
      <w:start w:val="1"/>
      <w:numFmt w:val="bullet"/>
      <w:lvlText w:val=""/>
      <w:lvlJc w:val="left"/>
      <w:pPr>
        <w:ind w:left="3660" w:hanging="420"/>
      </w:pPr>
      <w:rPr>
        <w:rFonts w:ascii="Wingdings" w:hAnsi="Wingdings" w:hint="default"/>
      </w:rPr>
    </w:lvl>
    <w:lvl w:ilvl="5" w:tplc="0409000D" w:tentative="1">
      <w:start w:val="1"/>
      <w:numFmt w:val="bullet"/>
      <w:lvlText w:val=""/>
      <w:lvlJc w:val="left"/>
      <w:pPr>
        <w:ind w:left="4080" w:hanging="420"/>
      </w:pPr>
      <w:rPr>
        <w:rFonts w:ascii="Wingdings" w:hAnsi="Wingdings" w:hint="default"/>
      </w:rPr>
    </w:lvl>
    <w:lvl w:ilvl="6" w:tplc="04090001" w:tentative="1">
      <w:start w:val="1"/>
      <w:numFmt w:val="bullet"/>
      <w:lvlText w:val=""/>
      <w:lvlJc w:val="left"/>
      <w:pPr>
        <w:ind w:left="4500" w:hanging="420"/>
      </w:pPr>
      <w:rPr>
        <w:rFonts w:ascii="Wingdings" w:hAnsi="Wingdings" w:hint="default"/>
      </w:rPr>
    </w:lvl>
    <w:lvl w:ilvl="7" w:tplc="0409000B" w:tentative="1">
      <w:start w:val="1"/>
      <w:numFmt w:val="bullet"/>
      <w:lvlText w:val=""/>
      <w:lvlJc w:val="left"/>
      <w:pPr>
        <w:ind w:left="4920" w:hanging="420"/>
      </w:pPr>
      <w:rPr>
        <w:rFonts w:ascii="Wingdings" w:hAnsi="Wingdings" w:hint="default"/>
      </w:rPr>
    </w:lvl>
    <w:lvl w:ilvl="8" w:tplc="0409000D" w:tentative="1">
      <w:start w:val="1"/>
      <w:numFmt w:val="bullet"/>
      <w:lvlText w:val=""/>
      <w:lvlJc w:val="left"/>
      <w:pPr>
        <w:ind w:left="5340" w:hanging="420"/>
      </w:pPr>
      <w:rPr>
        <w:rFonts w:ascii="Wingdings" w:hAnsi="Wingdings" w:hint="default"/>
      </w:rPr>
    </w:lvl>
  </w:abstractNum>
  <w:abstractNum w:abstractNumId="25" w15:restartNumberingAfterBreak="0">
    <w:nsid w:val="743E509D"/>
    <w:multiLevelType w:val="hybridMultilevel"/>
    <w:tmpl w:val="B8C047AA"/>
    <w:lvl w:ilvl="0" w:tplc="04090017">
      <w:start w:val="1"/>
      <w:numFmt w:val="aiueoFullWidth"/>
      <w:lvlText w:val="(%1)"/>
      <w:lvlJc w:val="left"/>
      <w:pPr>
        <w:ind w:left="1691" w:hanging="420"/>
      </w:pPr>
    </w:lvl>
    <w:lvl w:ilvl="1" w:tplc="04090017" w:tentative="1">
      <w:start w:val="1"/>
      <w:numFmt w:val="aiueoFullWidth"/>
      <w:lvlText w:val="(%2)"/>
      <w:lvlJc w:val="left"/>
      <w:pPr>
        <w:ind w:left="2111" w:hanging="420"/>
      </w:pPr>
    </w:lvl>
    <w:lvl w:ilvl="2" w:tplc="04090011" w:tentative="1">
      <w:start w:val="1"/>
      <w:numFmt w:val="decimalEnclosedCircle"/>
      <w:lvlText w:val="%3"/>
      <w:lvlJc w:val="left"/>
      <w:pPr>
        <w:ind w:left="2531" w:hanging="420"/>
      </w:pPr>
    </w:lvl>
    <w:lvl w:ilvl="3" w:tplc="0409000F" w:tentative="1">
      <w:start w:val="1"/>
      <w:numFmt w:val="decimal"/>
      <w:lvlText w:val="%4."/>
      <w:lvlJc w:val="left"/>
      <w:pPr>
        <w:ind w:left="2951" w:hanging="420"/>
      </w:pPr>
    </w:lvl>
    <w:lvl w:ilvl="4" w:tplc="04090017" w:tentative="1">
      <w:start w:val="1"/>
      <w:numFmt w:val="aiueoFullWidth"/>
      <w:lvlText w:val="(%5)"/>
      <w:lvlJc w:val="left"/>
      <w:pPr>
        <w:ind w:left="3371" w:hanging="420"/>
      </w:pPr>
    </w:lvl>
    <w:lvl w:ilvl="5" w:tplc="04090011" w:tentative="1">
      <w:start w:val="1"/>
      <w:numFmt w:val="decimalEnclosedCircle"/>
      <w:lvlText w:val="%6"/>
      <w:lvlJc w:val="left"/>
      <w:pPr>
        <w:ind w:left="3791" w:hanging="420"/>
      </w:pPr>
    </w:lvl>
    <w:lvl w:ilvl="6" w:tplc="0409000F" w:tentative="1">
      <w:start w:val="1"/>
      <w:numFmt w:val="decimal"/>
      <w:lvlText w:val="%7."/>
      <w:lvlJc w:val="left"/>
      <w:pPr>
        <w:ind w:left="4211" w:hanging="420"/>
      </w:pPr>
    </w:lvl>
    <w:lvl w:ilvl="7" w:tplc="04090017" w:tentative="1">
      <w:start w:val="1"/>
      <w:numFmt w:val="aiueoFullWidth"/>
      <w:lvlText w:val="(%8)"/>
      <w:lvlJc w:val="left"/>
      <w:pPr>
        <w:ind w:left="4631" w:hanging="420"/>
      </w:pPr>
    </w:lvl>
    <w:lvl w:ilvl="8" w:tplc="04090011" w:tentative="1">
      <w:start w:val="1"/>
      <w:numFmt w:val="decimalEnclosedCircle"/>
      <w:lvlText w:val="%9"/>
      <w:lvlJc w:val="left"/>
      <w:pPr>
        <w:ind w:left="5051" w:hanging="420"/>
      </w:pPr>
    </w:lvl>
  </w:abstractNum>
  <w:abstractNum w:abstractNumId="26" w15:restartNumberingAfterBreak="0">
    <w:nsid w:val="75470687"/>
    <w:multiLevelType w:val="hybridMultilevel"/>
    <w:tmpl w:val="3F588B2E"/>
    <w:lvl w:ilvl="0" w:tplc="593E3B60">
      <w:start w:val="1"/>
      <w:numFmt w:val="decimal"/>
      <w:lvlText w:val="(%1)"/>
      <w:lvlJc w:val="left"/>
      <w:pPr>
        <w:tabs>
          <w:tab w:val="num" w:pos="737"/>
        </w:tabs>
        <w:ind w:left="737" w:hanging="497"/>
      </w:pPr>
      <w:rPr>
        <w:rFonts w:hint="default"/>
      </w:rPr>
    </w:lvl>
    <w:lvl w:ilvl="1" w:tplc="493261AE">
      <w:start w:val="1"/>
      <w:numFmt w:val="aiueoFullWidth"/>
      <w:lvlText w:val="%2"/>
      <w:lvlJc w:val="left"/>
      <w:pPr>
        <w:tabs>
          <w:tab w:val="num" w:pos="851"/>
        </w:tabs>
        <w:ind w:left="851" w:hanging="284"/>
      </w:pPr>
      <w:rPr>
        <w:rFonts w:hint="eastAsia"/>
      </w:rPr>
    </w:lvl>
    <w:lvl w:ilvl="2" w:tplc="085CEF9E">
      <w:start w:val="1"/>
      <w:numFmt w:val="bullet"/>
      <w:lvlText w:val="・"/>
      <w:lvlJc w:val="left"/>
      <w:pPr>
        <w:tabs>
          <w:tab w:val="num" w:pos="1077"/>
        </w:tabs>
        <w:ind w:left="1077" w:hanging="237"/>
      </w:pPr>
      <w:rPr>
        <w:rFonts w:ascii="ＭＳ Ｐゴシック" w:eastAsia="ＭＳ Ｐゴシック" w:hAnsi="ＭＳ Ｐゴシック" w:cs="HGPｺﾞｼｯｸE"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7C22CB8"/>
    <w:multiLevelType w:val="hybridMultilevel"/>
    <w:tmpl w:val="3F588B2E"/>
    <w:lvl w:ilvl="0" w:tplc="593E3B60">
      <w:start w:val="1"/>
      <w:numFmt w:val="decimal"/>
      <w:lvlText w:val="(%1)"/>
      <w:lvlJc w:val="left"/>
      <w:pPr>
        <w:tabs>
          <w:tab w:val="num" w:pos="737"/>
        </w:tabs>
        <w:ind w:left="737" w:hanging="497"/>
      </w:pPr>
      <w:rPr>
        <w:rFonts w:hint="default"/>
      </w:rPr>
    </w:lvl>
    <w:lvl w:ilvl="1" w:tplc="493261AE">
      <w:start w:val="1"/>
      <w:numFmt w:val="aiueoFullWidth"/>
      <w:lvlText w:val="%2"/>
      <w:lvlJc w:val="left"/>
      <w:pPr>
        <w:tabs>
          <w:tab w:val="num" w:pos="851"/>
        </w:tabs>
        <w:ind w:left="851" w:hanging="284"/>
      </w:pPr>
      <w:rPr>
        <w:rFonts w:hint="eastAsia"/>
      </w:rPr>
    </w:lvl>
    <w:lvl w:ilvl="2" w:tplc="085CEF9E">
      <w:start w:val="1"/>
      <w:numFmt w:val="bullet"/>
      <w:lvlText w:val="・"/>
      <w:lvlJc w:val="left"/>
      <w:pPr>
        <w:tabs>
          <w:tab w:val="num" w:pos="1077"/>
        </w:tabs>
        <w:ind w:left="1077" w:hanging="237"/>
      </w:pPr>
      <w:rPr>
        <w:rFonts w:ascii="ＭＳ Ｐゴシック" w:eastAsia="ＭＳ Ｐゴシック" w:hAnsi="ＭＳ Ｐゴシック" w:cs="HGPｺﾞｼｯｸE"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E4E5466"/>
    <w:multiLevelType w:val="hybridMultilevel"/>
    <w:tmpl w:val="45D21466"/>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747143691">
    <w:abstractNumId w:val="2"/>
  </w:num>
  <w:num w:numId="2" w16cid:durableId="680085005">
    <w:abstractNumId w:val="26"/>
  </w:num>
  <w:num w:numId="3" w16cid:durableId="1545630408">
    <w:abstractNumId w:val="27"/>
  </w:num>
  <w:num w:numId="4" w16cid:durableId="266347606">
    <w:abstractNumId w:val="9"/>
  </w:num>
  <w:num w:numId="5" w16cid:durableId="142040650">
    <w:abstractNumId w:val="1"/>
  </w:num>
  <w:num w:numId="6" w16cid:durableId="756825856">
    <w:abstractNumId w:val="22"/>
  </w:num>
  <w:num w:numId="7" w16cid:durableId="1084181393">
    <w:abstractNumId w:val="0"/>
  </w:num>
  <w:num w:numId="8" w16cid:durableId="1523399790">
    <w:abstractNumId w:val="18"/>
  </w:num>
  <w:num w:numId="9" w16cid:durableId="1118837513">
    <w:abstractNumId w:val="28"/>
  </w:num>
  <w:num w:numId="10" w16cid:durableId="1497763467">
    <w:abstractNumId w:val="20"/>
  </w:num>
  <w:num w:numId="11" w16cid:durableId="1642494126">
    <w:abstractNumId w:val="14"/>
  </w:num>
  <w:num w:numId="12" w16cid:durableId="1478261717">
    <w:abstractNumId w:val="23"/>
  </w:num>
  <w:num w:numId="13" w16cid:durableId="1921063536">
    <w:abstractNumId w:val="6"/>
  </w:num>
  <w:num w:numId="14" w16cid:durableId="1874415340">
    <w:abstractNumId w:val="13"/>
  </w:num>
  <w:num w:numId="15" w16cid:durableId="789519196">
    <w:abstractNumId w:val="15"/>
  </w:num>
  <w:num w:numId="16" w16cid:durableId="956182454">
    <w:abstractNumId w:val="8"/>
  </w:num>
  <w:num w:numId="17" w16cid:durableId="474185141">
    <w:abstractNumId w:val="5"/>
  </w:num>
  <w:num w:numId="18" w16cid:durableId="1082145937">
    <w:abstractNumId w:val="21"/>
  </w:num>
  <w:num w:numId="19" w16cid:durableId="2108429288">
    <w:abstractNumId w:val="25"/>
  </w:num>
  <w:num w:numId="20" w16cid:durableId="194192755">
    <w:abstractNumId w:val="24"/>
  </w:num>
  <w:num w:numId="21" w16cid:durableId="78186818">
    <w:abstractNumId w:val="16"/>
  </w:num>
  <w:num w:numId="22" w16cid:durableId="2054845844">
    <w:abstractNumId w:val="19"/>
  </w:num>
  <w:num w:numId="23" w16cid:durableId="707141378">
    <w:abstractNumId w:val="12"/>
  </w:num>
  <w:num w:numId="24" w16cid:durableId="595097128">
    <w:abstractNumId w:val="3"/>
  </w:num>
  <w:num w:numId="25" w16cid:durableId="841361937">
    <w:abstractNumId w:val="7"/>
  </w:num>
  <w:num w:numId="26" w16cid:durableId="1375426097">
    <w:abstractNumId w:val="10"/>
  </w:num>
  <w:num w:numId="27" w16cid:durableId="844789015">
    <w:abstractNumId w:val="11"/>
  </w:num>
  <w:num w:numId="28" w16cid:durableId="1374842003">
    <w:abstractNumId w:val="4"/>
  </w:num>
  <w:num w:numId="29" w16cid:durableId="1861582060">
    <w:abstractNumId w:val="4"/>
  </w:num>
  <w:num w:numId="30" w16cid:durableId="195470137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C15"/>
    <w:rsid w:val="0000038A"/>
    <w:rsid w:val="000052F9"/>
    <w:rsid w:val="00006DDE"/>
    <w:rsid w:val="00007E7D"/>
    <w:rsid w:val="00010F83"/>
    <w:rsid w:val="00015F45"/>
    <w:rsid w:val="000167AC"/>
    <w:rsid w:val="000209F6"/>
    <w:rsid w:val="000215B8"/>
    <w:rsid w:val="0002665E"/>
    <w:rsid w:val="00027FB3"/>
    <w:rsid w:val="00030F76"/>
    <w:rsid w:val="000370FE"/>
    <w:rsid w:val="00037490"/>
    <w:rsid w:val="00044454"/>
    <w:rsid w:val="0004605D"/>
    <w:rsid w:val="00046442"/>
    <w:rsid w:val="00051ED8"/>
    <w:rsid w:val="00052A14"/>
    <w:rsid w:val="00055CFA"/>
    <w:rsid w:val="00057AEE"/>
    <w:rsid w:val="000652B5"/>
    <w:rsid w:val="00065A81"/>
    <w:rsid w:val="00066563"/>
    <w:rsid w:val="000700C1"/>
    <w:rsid w:val="000723A6"/>
    <w:rsid w:val="0008651F"/>
    <w:rsid w:val="000906C8"/>
    <w:rsid w:val="00092A6A"/>
    <w:rsid w:val="00092E7A"/>
    <w:rsid w:val="00095502"/>
    <w:rsid w:val="000A4227"/>
    <w:rsid w:val="000A628B"/>
    <w:rsid w:val="000A62B4"/>
    <w:rsid w:val="000B440D"/>
    <w:rsid w:val="000B727D"/>
    <w:rsid w:val="000C2853"/>
    <w:rsid w:val="000D2688"/>
    <w:rsid w:val="000D367C"/>
    <w:rsid w:val="000D4E09"/>
    <w:rsid w:val="000D63DC"/>
    <w:rsid w:val="000E1BE1"/>
    <w:rsid w:val="000E4471"/>
    <w:rsid w:val="000E61B6"/>
    <w:rsid w:val="000E7E7F"/>
    <w:rsid w:val="00100BAB"/>
    <w:rsid w:val="001016CF"/>
    <w:rsid w:val="00105273"/>
    <w:rsid w:val="001075A9"/>
    <w:rsid w:val="00112067"/>
    <w:rsid w:val="00114C69"/>
    <w:rsid w:val="00114FD4"/>
    <w:rsid w:val="001160D5"/>
    <w:rsid w:val="001201B1"/>
    <w:rsid w:val="001208F0"/>
    <w:rsid w:val="00120C5E"/>
    <w:rsid w:val="00133E10"/>
    <w:rsid w:val="00134C89"/>
    <w:rsid w:val="00134EC0"/>
    <w:rsid w:val="00137532"/>
    <w:rsid w:val="00141F0C"/>
    <w:rsid w:val="00142658"/>
    <w:rsid w:val="00144A47"/>
    <w:rsid w:val="0014561F"/>
    <w:rsid w:val="00156DE5"/>
    <w:rsid w:val="001573B7"/>
    <w:rsid w:val="00161E2C"/>
    <w:rsid w:val="001668AE"/>
    <w:rsid w:val="00167138"/>
    <w:rsid w:val="0016730E"/>
    <w:rsid w:val="00170D59"/>
    <w:rsid w:val="00181776"/>
    <w:rsid w:val="0018689E"/>
    <w:rsid w:val="00187893"/>
    <w:rsid w:val="00187F78"/>
    <w:rsid w:val="00191CBF"/>
    <w:rsid w:val="001942E3"/>
    <w:rsid w:val="00194826"/>
    <w:rsid w:val="001A291B"/>
    <w:rsid w:val="001A50D2"/>
    <w:rsid w:val="001A595A"/>
    <w:rsid w:val="001B1F87"/>
    <w:rsid w:val="001C0253"/>
    <w:rsid w:val="001C1FEF"/>
    <w:rsid w:val="001C26AB"/>
    <w:rsid w:val="001C4D70"/>
    <w:rsid w:val="001C5682"/>
    <w:rsid w:val="001D6D69"/>
    <w:rsid w:val="001D6F55"/>
    <w:rsid w:val="001E0BC8"/>
    <w:rsid w:val="001E248C"/>
    <w:rsid w:val="001E3C80"/>
    <w:rsid w:val="001E4D97"/>
    <w:rsid w:val="001E62FC"/>
    <w:rsid w:val="001F6152"/>
    <w:rsid w:val="001F68B2"/>
    <w:rsid w:val="00205076"/>
    <w:rsid w:val="00206412"/>
    <w:rsid w:val="0020798B"/>
    <w:rsid w:val="00214A80"/>
    <w:rsid w:val="00214E85"/>
    <w:rsid w:val="00221FDC"/>
    <w:rsid w:val="00223F25"/>
    <w:rsid w:val="0023724B"/>
    <w:rsid w:val="00241B43"/>
    <w:rsid w:val="00241ECA"/>
    <w:rsid w:val="0025273E"/>
    <w:rsid w:val="00255FF4"/>
    <w:rsid w:val="00260E9B"/>
    <w:rsid w:val="00263906"/>
    <w:rsid w:val="00264444"/>
    <w:rsid w:val="002650BA"/>
    <w:rsid w:val="00270827"/>
    <w:rsid w:val="00272FFD"/>
    <w:rsid w:val="00273B16"/>
    <w:rsid w:val="002777C7"/>
    <w:rsid w:val="002806B9"/>
    <w:rsid w:val="0028453B"/>
    <w:rsid w:val="00285E37"/>
    <w:rsid w:val="00286877"/>
    <w:rsid w:val="00293CA5"/>
    <w:rsid w:val="00295C74"/>
    <w:rsid w:val="00297FD6"/>
    <w:rsid w:val="002A07DA"/>
    <w:rsid w:val="002A0C19"/>
    <w:rsid w:val="002A0D76"/>
    <w:rsid w:val="002A1011"/>
    <w:rsid w:val="002A1D5B"/>
    <w:rsid w:val="002A2A4C"/>
    <w:rsid w:val="002A5E89"/>
    <w:rsid w:val="002A79FF"/>
    <w:rsid w:val="002B5576"/>
    <w:rsid w:val="002B63B8"/>
    <w:rsid w:val="002B6C92"/>
    <w:rsid w:val="002C32BF"/>
    <w:rsid w:val="002C3C28"/>
    <w:rsid w:val="002C744F"/>
    <w:rsid w:val="002D189B"/>
    <w:rsid w:val="002D1B1B"/>
    <w:rsid w:val="002D40C4"/>
    <w:rsid w:val="002D4640"/>
    <w:rsid w:val="002D68EB"/>
    <w:rsid w:val="002D73B3"/>
    <w:rsid w:val="002D750F"/>
    <w:rsid w:val="002D79A2"/>
    <w:rsid w:val="002D7C43"/>
    <w:rsid w:val="002D7E8E"/>
    <w:rsid w:val="002E181F"/>
    <w:rsid w:val="002E2AF5"/>
    <w:rsid w:val="002E4E20"/>
    <w:rsid w:val="002E78B7"/>
    <w:rsid w:val="002F0E85"/>
    <w:rsid w:val="002F338F"/>
    <w:rsid w:val="002F7D5F"/>
    <w:rsid w:val="00300CA9"/>
    <w:rsid w:val="0030596A"/>
    <w:rsid w:val="0031035A"/>
    <w:rsid w:val="00313AAE"/>
    <w:rsid w:val="00322154"/>
    <w:rsid w:val="00324542"/>
    <w:rsid w:val="0032727E"/>
    <w:rsid w:val="00335162"/>
    <w:rsid w:val="00335A9B"/>
    <w:rsid w:val="00335C15"/>
    <w:rsid w:val="00343F65"/>
    <w:rsid w:val="00345321"/>
    <w:rsid w:val="00345710"/>
    <w:rsid w:val="00346FD8"/>
    <w:rsid w:val="00350666"/>
    <w:rsid w:val="003510E9"/>
    <w:rsid w:val="00352A67"/>
    <w:rsid w:val="00354320"/>
    <w:rsid w:val="00365DC0"/>
    <w:rsid w:val="00381138"/>
    <w:rsid w:val="00381F1E"/>
    <w:rsid w:val="00383957"/>
    <w:rsid w:val="00386875"/>
    <w:rsid w:val="00392A2C"/>
    <w:rsid w:val="00395B04"/>
    <w:rsid w:val="003961DB"/>
    <w:rsid w:val="003A1E65"/>
    <w:rsid w:val="003A6E28"/>
    <w:rsid w:val="003A7688"/>
    <w:rsid w:val="003A7987"/>
    <w:rsid w:val="003B30B2"/>
    <w:rsid w:val="003B66BF"/>
    <w:rsid w:val="003C0368"/>
    <w:rsid w:val="003C17BA"/>
    <w:rsid w:val="003C345E"/>
    <w:rsid w:val="003D025F"/>
    <w:rsid w:val="003D131A"/>
    <w:rsid w:val="003D7811"/>
    <w:rsid w:val="003E1857"/>
    <w:rsid w:val="003E269A"/>
    <w:rsid w:val="003E5626"/>
    <w:rsid w:val="003E58F2"/>
    <w:rsid w:val="003F6995"/>
    <w:rsid w:val="004007E1"/>
    <w:rsid w:val="0040394F"/>
    <w:rsid w:val="00403FD7"/>
    <w:rsid w:val="00404E15"/>
    <w:rsid w:val="00405BEA"/>
    <w:rsid w:val="004066A3"/>
    <w:rsid w:val="004068AB"/>
    <w:rsid w:val="00406B73"/>
    <w:rsid w:val="004105CE"/>
    <w:rsid w:val="00414BB5"/>
    <w:rsid w:val="0042019C"/>
    <w:rsid w:val="00425AF4"/>
    <w:rsid w:val="00426C3F"/>
    <w:rsid w:val="00427CC8"/>
    <w:rsid w:val="00435204"/>
    <w:rsid w:val="004426AA"/>
    <w:rsid w:val="004427E7"/>
    <w:rsid w:val="0044399B"/>
    <w:rsid w:val="004447C2"/>
    <w:rsid w:val="00445F12"/>
    <w:rsid w:val="00455660"/>
    <w:rsid w:val="004570F7"/>
    <w:rsid w:val="00461020"/>
    <w:rsid w:val="00463CEF"/>
    <w:rsid w:val="00464BE3"/>
    <w:rsid w:val="004703B5"/>
    <w:rsid w:val="00470EA2"/>
    <w:rsid w:val="004726C4"/>
    <w:rsid w:val="00482371"/>
    <w:rsid w:val="0048495B"/>
    <w:rsid w:val="00486E7F"/>
    <w:rsid w:val="004900A0"/>
    <w:rsid w:val="0049026D"/>
    <w:rsid w:val="00491556"/>
    <w:rsid w:val="00491F65"/>
    <w:rsid w:val="00492128"/>
    <w:rsid w:val="0049657B"/>
    <w:rsid w:val="004A28CE"/>
    <w:rsid w:val="004A4494"/>
    <w:rsid w:val="004A7903"/>
    <w:rsid w:val="004B12E2"/>
    <w:rsid w:val="004B1D77"/>
    <w:rsid w:val="004B2AF3"/>
    <w:rsid w:val="004B3352"/>
    <w:rsid w:val="004B468D"/>
    <w:rsid w:val="004B6E1E"/>
    <w:rsid w:val="004C1615"/>
    <w:rsid w:val="004C3025"/>
    <w:rsid w:val="004C3E6C"/>
    <w:rsid w:val="004D1B4F"/>
    <w:rsid w:val="004D1B9A"/>
    <w:rsid w:val="004D4FE2"/>
    <w:rsid w:val="004D5401"/>
    <w:rsid w:val="004D620D"/>
    <w:rsid w:val="004E41AB"/>
    <w:rsid w:val="004F04B8"/>
    <w:rsid w:val="004F0BB8"/>
    <w:rsid w:val="004F3DEF"/>
    <w:rsid w:val="004F76E8"/>
    <w:rsid w:val="005022BB"/>
    <w:rsid w:val="00504411"/>
    <w:rsid w:val="005061A0"/>
    <w:rsid w:val="00507B30"/>
    <w:rsid w:val="00511757"/>
    <w:rsid w:val="00512F38"/>
    <w:rsid w:val="0051407D"/>
    <w:rsid w:val="005154A8"/>
    <w:rsid w:val="00515B19"/>
    <w:rsid w:val="00521029"/>
    <w:rsid w:val="00521995"/>
    <w:rsid w:val="00524D1F"/>
    <w:rsid w:val="00526D55"/>
    <w:rsid w:val="00527570"/>
    <w:rsid w:val="00531E6A"/>
    <w:rsid w:val="00543EDB"/>
    <w:rsid w:val="00544D1C"/>
    <w:rsid w:val="005455EF"/>
    <w:rsid w:val="00551008"/>
    <w:rsid w:val="00554709"/>
    <w:rsid w:val="00554DC2"/>
    <w:rsid w:val="00556742"/>
    <w:rsid w:val="00556959"/>
    <w:rsid w:val="00557A6F"/>
    <w:rsid w:val="00557DD1"/>
    <w:rsid w:val="005606C1"/>
    <w:rsid w:val="0056405B"/>
    <w:rsid w:val="00566F16"/>
    <w:rsid w:val="00570F1C"/>
    <w:rsid w:val="00575008"/>
    <w:rsid w:val="005A0095"/>
    <w:rsid w:val="005A319D"/>
    <w:rsid w:val="005A4075"/>
    <w:rsid w:val="005A500D"/>
    <w:rsid w:val="005A51AC"/>
    <w:rsid w:val="005B0A79"/>
    <w:rsid w:val="005B1958"/>
    <w:rsid w:val="005B40E0"/>
    <w:rsid w:val="005C19A0"/>
    <w:rsid w:val="005C1A95"/>
    <w:rsid w:val="005C6E1D"/>
    <w:rsid w:val="005D148F"/>
    <w:rsid w:val="005D3306"/>
    <w:rsid w:val="005D5CA3"/>
    <w:rsid w:val="005E389D"/>
    <w:rsid w:val="005E4F12"/>
    <w:rsid w:val="005E5A12"/>
    <w:rsid w:val="005E6878"/>
    <w:rsid w:val="005F150E"/>
    <w:rsid w:val="005F2121"/>
    <w:rsid w:val="005F3FB6"/>
    <w:rsid w:val="005F7827"/>
    <w:rsid w:val="00601F3A"/>
    <w:rsid w:val="0060521F"/>
    <w:rsid w:val="00606B66"/>
    <w:rsid w:val="0061013D"/>
    <w:rsid w:val="00611545"/>
    <w:rsid w:val="006134B5"/>
    <w:rsid w:val="0061672E"/>
    <w:rsid w:val="00616EB4"/>
    <w:rsid w:val="00617868"/>
    <w:rsid w:val="00620ADE"/>
    <w:rsid w:val="00620D10"/>
    <w:rsid w:val="006220CF"/>
    <w:rsid w:val="00622DE4"/>
    <w:rsid w:val="00625DAF"/>
    <w:rsid w:val="00626B1F"/>
    <w:rsid w:val="00626C11"/>
    <w:rsid w:val="006277F0"/>
    <w:rsid w:val="00641211"/>
    <w:rsid w:val="00642E2F"/>
    <w:rsid w:val="00645963"/>
    <w:rsid w:val="00647106"/>
    <w:rsid w:val="00650A66"/>
    <w:rsid w:val="00654BC0"/>
    <w:rsid w:val="00654C52"/>
    <w:rsid w:val="006551C4"/>
    <w:rsid w:val="006602E6"/>
    <w:rsid w:val="00661F80"/>
    <w:rsid w:val="00665CBD"/>
    <w:rsid w:val="00666095"/>
    <w:rsid w:val="00666645"/>
    <w:rsid w:val="00671571"/>
    <w:rsid w:val="006768AB"/>
    <w:rsid w:val="00680DD9"/>
    <w:rsid w:val="00681202"/>
    <w:rsid w:val="006826DE"/>
    <w:rsid w:val="006855ED"/>
    <w:rsid w:val="00690F0B"/>
    <w:rsid w:val="00691591"/>
    <w:rsid w:val="00691E41"/>
    <w:rsid w:val="006923F0"/>
    <w:rsid w:val="00695156"/>
    <w:rsid w:val="00695FA6"/>
    <w:rsid w:val="006A268A"/>
    <w:rsid w:val="006A5AD9"/>
    <w:rsid w:val="006A66E2"/>
    <w:rsid w:val="006A6B49"/>
    <w:rsid w:val="006A79D0"/>
    <w:rsid w:val="006B0970"/>
    <w:rsid w:val="006B204C"/>
    <w:rsid w:val="006B52EC"/>
    <w:rsid w:val="006B61F7"/>
    <w:rsid w:val="006C4FCE"/>
    <w:rsid w:val="006D120A"/>
    <w:rsid w:val="006D490E"/>
    <w:rsid w:val="006D5506"/>
    <w:rsid w:val="006D5EDC"/>
    <w:rsid w:val="006D60F4"/>
    <w:rsid w:val="006E0097"/>
    <w:rsid w:val="006E50A7"/>
    <w:rsid w:val="006E65F4"/>
    <w:rsid w:val="006F1DC7"/>
    <w:rsid w:val="006F351E"/>
    <w:rsid w:val="006F378F"/>
    <w:rsid w:val="0070011C"/>
    <w:rsid w:val="00703B00"/>
    <w:rsid w:val="00704424"/>
    <w:rsid w:val="007063A2"/>
    <w:rsid w:val="0071207C"/>
    <w:rsid w:val="0071386A"/>
    <w:rsid w:val="00716AF8"/>
    <w:rsid w:val="007221BF"/>
    <w:rsid w:val="00722409"/>
    <w:rsid w:val="0073014E"/>
    <w:rsid w:val="007353E2"/>
    <w:rsid w:val="0074067B"/>
    <w:rsid w:val="0074414B"/>
    <w:rsid w:val="00744B46"/>
    <w:rsid w:val="0074688A"/>
    <w:rsid w:val="007574FF"/>
    <w:rsid w:val="00762DD3"/>
    <w:rsid w:val="0077212C"/>
    <w:rsid w:val="007738D9"/>
    <w:rsid w:val="00780788"/>
    <w:rsid w:val="007829EF"/>
    <w:rsid w:val="0078392B"/>
    <w:rsid w:val="007866BB"/>
    <w:rsid w:val="00787B2D"/>
    <w:rsid w:val="00793DA5"/>
    <w:rsid w:val="00794C5A"/>
    <w:rsid w:val="00796385"/>
    <w:rsid w:val="007A2639"/>
    <w:rsid w:val="007A46A2"/>
    <w:rsid w:val="007A724B"/>
    <w:rsid w:val="007B0018"/>
    <w:rsid w:val="007B38B7"/>
    <w:rsid w:val="007B4D78"/>
    <w:rsid w:val="007B70B5"/>
    <w:rsid w:val="007C5B3C"/>
    <w:rsid w:val="007C607A"/>
    <w:rsid w:val="007D2F64"/>
    <w:rsid w:val="007D3753"/>
    <w:rsid w:val="007D3E66"/>
    <w:rsid w:val="007D5C31"/>
    <w:rsid w:val="007E2DF6"/>
    <w:rsid w:val="007F0C07"/>
    <w:rsid w:val="007F2414"/>
    <w:rsid w:val="007F3070"/>
    <w:rsid w:val="007F321A"/>
    <w:rsid w:val="007F4539"/>
    <w:rsid w:val="007F5D86"/>
    <w:rsid w:val="007F6F20"/>
    <w:rsid w:val="007F7688"/>
    <w:rsid w:val="0080385B"/>
    <w:rsid w:val="00810281"/>
    <w:rsid w:val="00813ECA"/>
    <w:rsid w:val="00815ADD"/>
    <w:rsid w:val="00820A0C"/>
    <w:rsid w:val="00824C37"/>
    <w:rsid w:val="00831969"/>
    <w:rsid w:val="008359CE"/>
    <w:rsid w:val="008417BA"/>
    <w:rsid w:val="00843AA2"/>
    <w:rsid w:val="008456F4"/>
    <w:rsid w:val="0085006D"/>
    <w:rsid w:val="0085358A"/>
    <w:rsid w:val="00856EF9"/>
    <w:rsid w:val="0086012E"/>
    <w:rsid w:val="008662B9"/>
    <w:rsid w:val="0086698F"/>
    <w:rsid w:val="008672A9"/>
    <w:rsid w:val="00871936"/>
    <w:rsid w:val="0087393B"/>
    <w:rsid w:val="00880EB8"/>
    <w:rsid w:val="008834A9"/>
    <w:rsid w:val="00885E93"/>
    <w:rsid w:val="008874EE"/>
    <w:rsid w:val="00891FFC"/>
    <w:rsid w:val="00892360"/>
    <w:rsid w:val="00895AC6"/>
    <w:rsid w:val="008A0945"/>
    <w:rsid w:val="008A2EE0"/>
    <w:rsid w:val="008A54CF"/>
    <w:rsid w:val="008A7000"/>
    <w:rsid w:val="008B078F"/>
    <w:rsid w:val="008B301B"/>
    <w:rsid w:val="008C455D"/>
    <w:rsid w:val="008C45F0"/>
    <w:rsid w:val="008C5CD4"/>
    <w:rsid w:val="008D3CEB"/>
    <w:rsid w:val="008D4C66"/>
    <w:rsid w:val="008D6866"/>
    <w:rsid w:val="008E283E"/>
    <w:rsid w:val="008E51F5"/>
    <w:rsid w:val="008E6C5C"/>
    <w:rsid w:val="008E728B"/>
    <w:rsid w:val="008E760B"/>
    <w:rsid w:val="008F2DB0"/>
    <w:rsid w:val="008F5809"/>
    <w:rsid w:val="008F620F"/>
    <w:rsid w:val="009014D9"/>
    <w:rsid w:val="0090699A"/>
    <w:rsid w:val="00906BB7"/>
    <w:rsid w:val="00911150"/>
    <w:rsid w:val="009142AB"/>
    <w:rsid w:val="00916429"/>
    <w:rsid w:val="009234C8"/>
    <w:rsid w:val="009245DD"/>
    <w:rsid w:val="0092579B"/>
    <w:rsid w:val="009279FE"/>
    <w:rsid w:val="00927CB0"/>
    <w:rsid w:val="00931204"/>
    <w:rsid w:val="00941AEF"/>
    <w:rsid w:val="0094202A"/>
    <w:rsid w:val="0094289F"/>
    <w:rsid w:val="00946141"/>
    <w:rsid w:val="00946950"/>
    <w:rsid w:val="00950387"/>
    <w:rsid w:val="009531C5"/>
    <w:rsid w:val="009556BA"/>
    <w:rsid w:val="00960CF0"/>
    <w:rsid w:val="009633BC"/>
    <w:rsid w:val="0096582B"/>
    <w:rsid w:val="00965E25"/>
    <w:rsid w:val="00967C5C"/>
    <w:rsid w:val="009719D1"/>
    <w:rsid w:val="00973417"/>
    <w:rsid w:val="009777F1"/>
    <w:rsid w:val="00977BAD"/>
    <w:rsid w:val="00982929"/>
    <w:rsid w:val="00986001"/>
    <w:rsid w:val="0098652A"/>
    <w:rsid w:val="00986AB9"/>
    <w:rsid w:val="00987D80"/>
    <w:rsid w:val="00991FEF"/>
    <w:rsid w:val="00995634"/>
    <w:rsid w:val="009956AF"/>
    <w:rsid w:val="00996416"/>
    <w:rsid w:val="009A0FEC"/>
    <w:rsid w:val="009A4582"/>
    <w:rsid w:val="009A6481"/>
    <w:rsid w:val="009A6D68"/>
    <w:rsid w:val="009B259C"/>
    <w:rsid w:val="009B381E"/>
    <w:rsid w:val="009B5C8D"/>
    <w:rsid w:val="009B5FBD"/>
    <w:rsid w:val="009C1ADE"/>
    <w:rsid w:val="009D6513"/>
    <w:rsid w:val="009E7F5B"/>
    <w:rsid w:val="009F29CD"/>
    <w:rsid w:val="009F59CB"/>
    <w:rsid w:val="00A06785"/>
    <w:rsid w:val="00A0751C"/>
    <w:rsid w:val="00A201F2"/>
    <w:rsid w:val="00A256F7"/>
    <w:rsid w:val="00A2704E"/>
    <w:rsid w:val="00A30DAE"/>
    <w:rsid w:val="00A310BA"/>
    <w:rsid w:val="00A36472"/>
    <w:rsid w:val="00A43465"/>
    <w:rsid w:val="00A45ABA"/>
    <w:rsid w:val="00A46DFE"/>
    <w:rsid w:val="00A472A9"/>
    <w:rsid w:val="00A50259"/>
    <w:rsid w:val="00A50970"/>
    <w:rsid w:val="00A60C78"/>
    <w:rsid w:val="00A61F04"/>
    <w:rsid w:val="00A64F05"/>
    <w:rsid w:val="00A66F73"/>
    <w:rsid w:val="00A71333"/>
    <w:rsid w:val="00A7735A"/>
    <w:rsid w:val="00A814B3"/>
    <w:rsid w:val="00A86087"/>
    <w:rsid w:val="00AA16B8"/>
    <w:rsid w:val="00AA3179"/>
    <w:rsid w:val="00AA5C1C"/>
    <w:rsid w:val="00AA738F"/>
    <w:rsid w:val="00AA7C5F"/>
    <w:rsid w:val="00AB1F13"/>
    <w:rsid w:val="00AB2A67"/>
    <w:rsid w:val="00AB31E4"/>
    <w:rsid w:val="00AC7ADF"/>
    <w:rsid w:val="00AD04E7"/>
    <w:rsid w:val="00AD0B18"/>
    <w:rsid w:val="00AD236D"/>
    <w:rsid w:val="00AE19BB"/>
    <w:rsid w:val="00AE3753"/>
    <w:rsid w:val="00AF0FB2"/>
    <w:rsid w:val="00AF2E2C"/>
    <w:rsid w:val="00B02DDF"/>
    <w:rsid w:val="00B042B4"/>
    <w:rsid w:val="00B06838"/>
    <w:rsid w:val="00B102DE"/>
    <w:rsid w:val="00B10662"/>
    <w:rsid w:val="00B12635"/>
    <w:rsid w:val="00B12B12"/>
    <w:rsid w:val="00B14F9B"/>
    <w:rsid w:val="00B21D95"/>
    <w:rsid w:val="00B22154"/>
    <w:rsid w:val="00B25133"/>
    <w:rsid w:val="00B2588A"/>
    <w:rsid w:val="00B26B39"/>
    <w:rsid w:val="00B30170"/>
    <w:rsid w:val="00B31155"/>
    <w:rsid w:val="00B33642"/>
    <w:rsid w:val="00B337A3"/>
    <w:rsid w:val="00B34239"/>
    <w:rsid w:val="00B41BCA"/>
    <w:rsid w:val="00B42241"/>
    <w:rsid w:val="00B42BB6"/>
    <w:rsid w:val="00B43C61"/>
    <w:rsid w:val="00B45611"/>
    <w:rsid w:val="00B46506"/>
    <w:rsid w:val="00B50F1A"/>
    <w:rsid w:val="00B51F37"/>
    <w:rsid w:val="00B524E0"/>
    <w:rsid w:val="00B526DB"/>
    <w:rsid w:val="00B567B8"/>
    <w:rsid w:val="00B61AE5"/>
    <w:rsid w:val="00B66144"/>
    <w:rsid w:val="00B87E07"/>
    <w:rsid w:val="00B9462B"/>
    <w:rsid w:val="00B96C6F"/>
    <w:rsid w:val="00BA0442"/>
    <w:rsid w:val="00BB0090"/>
    <w:rsid w:val="00BB0244"/>
    <w:rsid w:val="00BB2AB3"/>
    <w:rsid w:val="00BB2B6A"/>
    <w:rsid w:val="00BB3125"/>
    <w:rsid w:val="00BB42D7"/>
    <w:rsid w:val="00BB7DAE"/>
    <w:rsid w:val="00BC1AFB"/>
    <w:rsid w:val="00BC2D82"/>
    <w:rsid w:val="00BC64D1"/>
    <w:rsid w:val="00BC6AF5"/>
    <w:rsid w:val="00BC72CE"/>
    <w:rsid w:val="00BD45FA"/>
    <w:rsid w:val="00BD5AF4"/>
    <w:rsid w:val="00BE055A"/>
    <w:rsid w:val="00BE27D7"/>
    <w:rsid w:val="00BE4105"/>
    <w:rsid w:val="00BE6E83"/>
    <w:rsid w:val="00BE7045"/>
    <w:rsid w:val="00BF4E38"/>
    <w:rsid w:val="00C02A3F"/>
    <w:rsid w:val="00C02FEB"/>
    <w:rsid w:val="00C042DF"/>
    <w:rsid w:val="00C06CED"/>
    <w:rsid w:val="00C104BB"/>
    <w:rsid w:val="00C12AD6"/>
    <w:rsid w:val="00C12F9F"/>
    <w:rsid w:val="00C1520C"/>
    <w:rsid w:val="00C21264"/>
    <w:rsid w:val="00C22B44"/>
    <w:rsid w:val="00C24385"/>
    <w:rsid w:val="00C26997"/>
    <w:rsid w:val="00C310B4"/>
    <w:rsid w:val="00C31949"/>
    <w:rsid w:val="00C31E3C"/>
    <w:rsid w:val="00C325A3"/>
    <w:rsid w:val="00C333D3"/>
    <w:rsid w:val="00C34541"/>
    <w:rsid w:val="00C47769"/>
    <w:rsid w:val="00C51E76"/>
    <w:rsid w:val="00C53904"/>
    <w:rsid w:val="00C573B9"/>
    <w:rsid w:val="00C60BAD"/>
    <w:rsid w:val="00C630F5"/>
    <w:rsid w:val="00C63F49"/>
    <w:rsid w:val="00C63F61"/>
    <w:rsid w:val="00C65685"/>
    <w:rsid w:val="00C67FEB"/>
    <w:rsid w:val="00C7054E"/>
    <w:rsid w:val="00C72706"/>
    <w:rsid w:val="00C76AAF"/>
    <w:rsid w:val="00C8141A"/>
    <w:rsid w:val="00C85F59"/>
    <w:rsid w:val="00C85FF8"/>
    <w:rsid w:val="00C86F48"/>
    <w:rsid w:val="00C87F54"/>
    <w:rsid w:val="00C93ECE"/>
    <w:rsid w:val="00C97309"/>
    <w:rsid w:val="00C9758D"/>
    <w:rsid w:val="00CA3E37"/>
    <w:rsid w:val="00CA6AD9"/>
    <w:rsid w:val="00CB19AC"/>
    <w:rsid w:val="00CB1DFB"/>
    <w:rsid w:val="00CB3652"/>
    <w:rsid w:val="00CB572D"/>
    <w:rsid w:val="00CB6D00"/>
    <w:rsid w:val="00CC7B52"/>
    <w:rsid w:val="00CD08B5"/>
    <w:rsid w:val="00CD0DF8"/>
    <w:rsid w:val="00CE013F"/>
    <w:rsid w:val="00CE01E3"/>
    <w:rsid w:val="00CE64F1"/>
    <w:rsid w:val="00CF632F"/>
    <w:rsid w:val="00D02D37"/>
    <w:rsid w:val="00D05039"/>
    <w:rsid w:val="00D07E5D"/>
    <w:rsid w:val="00D12010"/>
    <w:rsid w:val="00D214DB"/>
    <w:rsid w:val="00D24C4F"/>
    <w:rsid w:val="00D25EA3"/>
    <w:rsid w:val="00D36487"/>
    <w:rsid w:val="00D417E4"/>
    <w:rsid w:val="00D42E89"/>
    <w:rsid w:val="00D45445"/>
    <w:rsid w:val="00D46372"/>
    <w:rsid w:val="00D55EFD"/>
    <w:rsid w:val="00D56784"/>
    <w:rsid w:val="00D569D0"/>
    <w:rsid w:val="00D57826"/>
    <w:rsid w:val="00D61673"/>
    <w:rsid w:val="00D623CC"/>
    <w:rsid w:val="00D6318F"/>
    <w:rsid w:val="00D647FA"/>
    <w:rsid w:val="00D64C74"/>
    <w:rsid w:val="00D66F15"/>
    <w:rsid w:val="00D66F68"/>
    <w:rsid w:val="00D74B21"/>
    <w:rsid w:val="00D757EC"/>
    <w:rsid w:val="00D84A5F"/>
    <w:rsid w:val="00D8555E"/>
    <w:rsid w:val="00D87C1B"/>
    <w:rsid w:val="00D90F4D"/>
    <w:rsid w:val="00D91A19"/>
    <w:rsid w:val="00D96467"/>
    <w:rsid w:val="00DA49E1"/>
    <w:rsid w:val="00DB0218"/>
    <w:rsid w:val="00DB3D49"/>
    <w:rsid w:val="00DB4C57"/>
    <w:rsid w:val="00DB4EB1"/>
    <w:rsid w:val="00DB67BA"/>
    <w:rsid w:val="00DB7742"/>
    <w:rsid w:val="00DD0620"/>
    <w:rsid w:val="00DD18D1"/>
    <w:rsid w:val="00DD2CEA"/>
    <w:rsid w:val="00DD35CC"/>
    <w:rsid w:val="00DD798A"/>
    <w:rsid w:val="00DE231A"/>
    <w:rsid w:val="00DE541B"/>
    <w:rsid w:val="00DE59C0"/>
    <w:rsid w:val="00DE62FF"/>
    <w:rsid w:val="00DE78AA"/>
    <w:rsid w:val="00DF03E4"/>
    <w:rsid w:val="00DF2DC6"/>
    <w:rsid w:val="00DF5D18"/>
    <w:rsid w:val="00DF7D70"/>
    <w:rsid w:val="00E01E91"/>
    <w:rsid w:val="00E01EBC"/>
    <w:rsid w:val="00E01F40"/>
    <w:rsid w:val="00E03454"/>
    <w:rsid w:val="00E03FD5"/>
    <w:rsid w:val="00E04A9E"/>
    <w:rsid w:val="00E10F94"/>
    <w:rsid w:val="00E16299"/>
    <w:rsid w:val="00E218AE"/>
    <w:rsid w:val="00E22EF7"/>
    <w:rsid w:val="00E354DD"/>
    <w:rsid w:val="00E35B0A"/>
    <w:rsid w:val="00E35E3C"/>
    <w:rsid w:val="00E35E84"/>
    <w:rsid w:val="00E37D2D"/>
    <w:rsid w:val="00E4784E"/>
    <w:rsid w:val="00E50E45"/>
    <w:rsid w:val="00E52DDA"/>
    <w:rsid w:val="00E531FE"/>
    <w:rsid w:val="00E53CA9"/>
    <w:rsid w:val="00E53DBE"/>
    <w:rsid w:val="00E5673C"/>
    <w:rsid w:val="00E57806"/>
    <w:rsid w:val="00E57F67"/>
    <w:rsid w:val="00E62B4A"/>
    <w:rsid w:val="00E64E77"/>
    <w:rsid w:val="00E66541"/>
    <w:rsid w:val="00E74F1F"/>
    <w:rsid w:val="00E80BD3"/>
    <w:rsid w:val="00E80DCB"/>
    <w:rsid w:val="00E826F2"/>
    <w:rsid w:val="00E8496B"/>
    <w:rsid w:val="00E87B69"/>
    <w:rsid w:val="00E90394"/>
    <w:rsid w:val="00E91789"/>
    <w:rsid w:val="00E91EF0"/>
    <w:rsid w:val="00E9330A"/>
    <w:rsid w:val="00E95BF3"/>
    <w:rsid w:val="00E96985"/>
    <w:rsid w:val="00E97497"/>
    <w:rsid w:val="00EA085C"/>
    <w:rsid w:val="00EB1787"/>
    <w:rsid w:val="00EB1A08"/>
    <w:rsid w:val="00EB44C9"/>
    <w:rsid w:val="00EB4C1F"/>
    <w:rsid w:val="00EC0FE5"/>
    <w:rsid w:val="00EC2D4C"/>
    <w:rsid w:val="00EC6748"/>
    <w:rsid w:val="00EC67B2"/>
    <w:rsid w:val="00EE46D2"/>
    <w:rsid w:val="00F0098E"/>
    <w:rsid w:val="00F0678B"/>
    <w:rsid w:val="00F06F43"/>
    <w:rsid w:val="00F118A6"/>
    <w:rsid w:val="00F126DE"/>
    <w:rsid w:val="00F20D47"/>
    <w:rsid w:val="00F24BA4"/>
    <w:rsid w:val="00F27CCC"/>
    <w:rsid w:val="00F316FC"/>
    <w:rsid w:val="00F35EB5"/>
    <w:rsid w:val="00F418DB"/>
    <w:rsid w:val="00F44160"/>
    <w:rsid w:val="00F45887"/>
    <w:rsid w:val="00F52C7D"/>
    <w:rsid w:val="00F53127"/>
    <w:rsid w:val="00F55552"/>
    <w:rsid w:val="00F601E7"/>
    <w:rsid w:val="00F63895"/>
    <w:rsid w:val="00F72C1E"/>
    <w:rsid w:val="00F75F0D"/>
    <w:rsid w:val="00F83852"/>
    <w:rsid w:val="00F85D92"/>
    <w:rsid w:val="00F862CE"/>
    <w:rsid w:val="00F9099B"/>
    <w:rsid w:val="00F90C50"/>
    <w:rsid w:val="00F95186"/>
    <w:rsid w:val="00F96D7D"/>
    <w:rsid w:val="00FA180B"/>
    <w:rsid w:val="00FA49B2"/>
    <w:rsid w:val="00FA4C0D"/>
    <w:rsid w:val="00FA5E73"/>
    <w:rsid w:val="00FA7AA3"/>
    <w:rsid w:val="00FB3591"/>
    <w:rsid w:val="00FC0358"/>
    <w:rsid w:val="00FC04D4"/>
    <w:rsid w:val="00FC2D9F"/>
    <w:rsid w:val="00FC4C6B"/>
    <w:rsid w:val="00FD566F"/>
    <w:rsid w:val="00FE01C4"/>
    <w:rsid w:val="00FE22AF"/>
    <w:rsid w:val="00FE5EBF"/>
    <w:rsid w:val="00FF2DCE"/>
    <w:rsid w:val="00FF7B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D1280C"/>
  <w15:docId w15:val="{78684F73-7E57-48C8-88F9-5B9D7FDC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090"/>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8495B"/>
    <w:pPr>
      <w:tabs>
        <w:tab w:val="center" w:pos="4252"/>
        <w:tab w:val="right" w:pos="8504"/>
      </w:tabs>
      <w:snapToGrid w:val="0"/>
    </w:pPr>
  </w:style>
  <w:style w:type="paragraph" w:styleId="a4">
    <w:name w:val="footer"/>
    <w:basedOn w:val="a"/>
    <w:rsid w:val="0048495B"/>
    <w:pPr>
      <w:tabs>
        <w:tab w:val="center" w:pos="4252"/>
        <w:tab w:val="right" w:pos="8504"/>
      </w:tabs>
      <w:snapToGrid w:val="0"/>
    </w:pPr>
  </w:style>
  <w:style w:type="paragraph" w:styleId="a5">
    <w:name w:val="Balloon Text"/>
    <w:basedOn w:val="a"/>
    <w:link w:val="a6"/>
    <w:rsid w:val="00E354DD"/>
    <w:rPr>
      <w:rFonts w:ascii="Arial" w:eastAsia="ＭＳ ゴシック" w:hAnsi="Arial"/>
      <w:sz w:val="18"/>
      <w:szCs w:val="18"/>
    </w:rPr>
  </w:style>
  <w:style w:type="character" w:customStyle="1" w:styleId="a6">
    <w:name w:val="吹き出し (文字)"/>
    <w:link w:val="a5"/>
    <w:rsid w:val="00E354DD"/>
    <w:rPr>
      <w:rFonts w:ascii="Arial" w:eastAsia="ＭＳ ゴシック" w:hAnsi="Arial" w:cs="Times New Roman"/>
      <w:kern w:val="2"/>
      <w:sz w:val="18"/>
      <w:szCs w:val="18"/>
    </w:rPr>
  </w:style>
  <w:style w:type="table" w:styleId="a7">
    <w:name w:val="Table Grid"/>
    <w:basedOn w:val="a1"/>
    <w:uiPriority w:val="59"/>
    <w:rsid w:val="0048237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B0090"/>
    <w:pPr>
      <w:ind w:leftChars="400" w:left="840"/>
    </w:pPr>
    <w:rPr>
      <w:sz w:val="22"/>
    </w:rPr>
  </w:style>
  <w:style w:type="character" w:styleId="a9">
    <w:name w:val="Hyperlink"/>
    <w:basedOn w:val="a0"/>
    <w:unhideWhenUsed/>
    <w:rsid w:val="00A50970"/>
    <w:rPr>
      <w:color w:val="0000FF" w:themeColor="hyperlink"/>
      <w:u w:val="single"/>
    </w:rPr>
  </w:style>
  <w:style w:type="character" w:styleId="aa">
    <w:name w:val="annotation reference"/>
    <w:basedOn w:val="a0"/>
    <w:semiHidden/>
    <w:unhideWhenUsed/>
    <w:rsid w:val="00FA5E73"/>
    <w:rPr>
      <w:sz w:val="18"/>
      <w:szCs w:val="18"/>
    </w:rPr>
  </w:style>
  <w:style w:type="paragraph" w:styleId="ab">
    <w:name w:val="annotation text"/>
    <w:basedOn w:val="a"/>
    <w:link w:val="ac"/>
    <w:semiHidden/>
    <w:unhideWhenUsed/>
    <w:rsid w:val="00FA5E73"/>
    <w:pPr>
      <w:jc w:val="left"/>
    </w:pPr>
  </w:style>
  <w:style w:type="character" w:customStyle="1" w:styleId="ac">
    <w:name w:val="コメント文字列 (文字)"/>
    <w:basedOn w:val="a0"/>
    <w:link w:val="ab"/>
    <w:semiHidden/>
    <w:rsid w:val="00FA5E73"/>
    <w:rPr>
      <w:rFonts w:ascii="ＭＳ 明朝" w:hAnsi="ＭＳ 明朝"/>
      <w:kern w:val="2"/>
      <w:sz w:val="21"/>
      <w:szCs w:val="24"/>
    </w:rPr>
  </w:style>
  <w:style w:type="paragraph" w:styleId="ad">
    <w:name w:val="annotation subject"/>
    <w:basedOn w:val="ab"/>
    <w:next w:val="ab"/>
    <w:link w:val="ae"/>
    <w:semiHidden/>
    <w:unhideWhenUsed/>
    <w:rsid w:val="00FA5E73"/>
    <w:rPr>
      <w:b/>
      <w:bCs/>
    </w:rPr>
  </w:style>
  <w:style w:type="character" w:customStyle="1" w:styleId="ae">
    <w:name w:val="コメント内容 (文字)"/>
    <w:basedOn w:val="ac"/>
    <w:link w:val="ad"/>
    <w:semiHidden/>
    <w:rsid w:val="00FA5E73"/>
    <w:rPr>
      <w:rFonts w:ascii="ＭＳ 明朝" w:hAns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yokohama.lg.jp/isogo/kusei/saiy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smente\Documents\&#9671;&#26989;&#21209;&#65291;&#25163;&#25345;\&#12304;&#12402;&#12394;&#24418;&#12305;\&#12402;&#12394;&#24418;_&#12513;&#12514;_&#38917;&#30446;&#65297;(1)&#9312;.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8B59B-61CB-4C4A-B244-99E2D2D9A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ひな形_メモ_項目１(1)①.dotx</Template>
  <TotalTime>1</TotalTime>
  <Pages>2</Pages>
  <Words>1430</Words>
  <Characters>358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（メモ）</vt:lpstr>
      <vt:lpstr>（メモ）</vt:lpstr>
    </vt:vector>
  </TitlesOfParts>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（メモ）</dc:title>
  <cp:revision>3</cp:revision>
  <cp:lastPrinted>2026-05-29T00:10:00Z</cp:lastPrinted>
  <dcterms:created xsi:type="dcterms:W3CDTF">2026-08-03T01:24:00Z</dcterms:created>
  <dcterms:modified xsi:type="dcterms:W3CDTF">2026-08-03T01:25:00Z</dcterms:modified>
</cp:coreProperties>
</file>